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66C" w:rsidRDefault="00D72D85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6228" behindDoc="0" locked="0" layoutInCell="1" allowOverlap="1" wp14:anchorId="0C2AA240" wp14:editId="5A9F2387">
                <wp:simplePos x="0" y="0"/>
                <wp:positionH relativeFrom="page">
                  <wp:posOffset>393700</wp:posOffset>
                </wp:positionH>
                <wp:positionV relativeFrom="page">
                  <wp:posOffset>86995</wp:posOffset>
                </wp:positionV>
                <wp:extent cx="9568788" cy="7597775"/>
                <wp:effectExtent l="0" t="50800" r="58420" b="47625"/>
                <wp:wrapThrough wrapText="bothSides">
                  <wp:wrapPolygon edited="0">
                    <wp:start x="10493" y="-144"/>
                    <wp:lineTo x="0" y="0"/>
                    <wp:lineTo x="0" y="20580"/>
                    <wp:lineTo x="10035" y="20797"/>
                    <wp:lineTo x="10321" y="21663"/>
                    <wp:lineTo x="21331" y="21663"/>
                    <wp:lineTo x="21617" y="20797"/>
                    <wp:lineTo x="21675" y="505"/>
                    <wp:lineTo x="21445" y="0"/>
                    <wp:lineTo x="21158" y="-144"/>
                    <wp:lineTo x="10493" y="-144"/>
                  </wp:wrapPolygon>
                </wp:wrapThrough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8788" cy="7597775"/>
                          <a:chOff x="0" y="0"/>
                          <a:chExt cx="9568788" cy="759777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8130"/>
                            <a:ext cx="4932680" cy="7040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4500245" y="0"/>
                            <a:ext cx="5068543" cy="7597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>
                            <a:innerShdw blurRad="190500" dist="63500" dir="5400000">
                              <a:srgbClr val="FFFFFF">
                                <a:alpha val="65000"/>
                              </a:srgbClr>
                            </a:innerShdw>
                            <a:softEdge rad="203200"/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" o:spid="_x0000_s1026" style="position:absolute;margin-left:31pt;margin-top:6.85pt;width:753.45pt;height:598.25pt;z-index:251656228;mso-position-horizontal-relative:page;mso-position-vertical-relative:page" coordsize="9568788,759777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f+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S/n/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/5/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f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V/n/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5/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f+f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Q/n/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top:278130;width:4932680;height:7040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s&#10;hYHBAAAA2wAAAA8AAABkcnMvZG93bnJldi54bWxET89rwjAUvg/2P4Q38DbTbSCjmhbdcOhhGzrx&#10;/GieTbB5KU2s1b/eHAYeP77fs3JwjeipC9azgpdxBoK48tpyrWD3t3x+BxEissbGMym4UICyeHyY&#10;Ya79mTfUb2MtUgiHHBWYGNtcylAZchjGviVO3MF3DmOCXS11h+cU7hr5mmUT6dByajDY0oeh6rg9&#10;OQXrn0Xvv/lzfl39fu1r09DGWlJq9DTMpyAiDfEu/nevtIK3tD59ST9AFj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zshYHBAAAA2wAAAA8AAAAAAAAAAAAAAAAAnAIAAGRy&#10;cy9kb3ducmV2LnhtbFBLBQYAAAAABAAEAPcAAACKAwAAAAA=&#10;">
                  <v:imagedata r:id="rId9" o:title=""/>
                  <v:path arrowok="t"/>
                </v:shape>
                <v:rect id="Rectangle 33" o:spid="_x0000_s1028" style="position:absolute;left:4500245;width:5068543;height:759777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lGxOxAAA&#10;ANsAAAAPAAAAZHJzL2Rvd25yZXYueG1sRI9BawIxFITvBf9DeIK3mlWxyGoUUSo9tIWu4vmxee6u&#10;bl6WJF3jv28KhR6HmfmGWW2iaUVPzjeWFUzGGQji0uqGKwWn4+vzAoQPyBpby6TgQR4268HTCnNt&#10;7/xFfREqkSDsc1RQh9DlUvqyJoN+bDvi5F2sMxiSdJXUDu8Jblo5zbIXabDhtFBjR7uaylvxbRS4&#10;Q5w35anff173j8W56MN7nH8oNRrG7RJEoBj+w3/tN61gNoPfL+kHyP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5RsTsQAAADbAAAADwAAAAAAAAAAAAAAAACXAgAAZHJzL2Rv&#10;d25yZXYueG1sUEsFBgAAAAAEAAQA9QAAAIgDAAAAAA==&#10;" strokecolor="white" strokeweight="1pt"/>
                <w10:wrap type="through" anchorx="page" anchory="page"/>
              </v:group>
            </w:pict>
          </mc:Fallback>
        </mc:AlternateContent>
      </w:r>
      <w:r w:rsidR="006E5954">
        <w:rPr>
          <w:noProof/>
        </w:rPr>
        <mc:AlternateContent>
          <mc:Choice Requires="wpg">
            <w:drawing>
              <wp:anchor distT="0" distB="0" distL="114300" distR="114300" simplePos="0" relativeHeight="251657252" behindDoc="0" locked="0" layoutInCell="1" allowOverlap="1">
                <wp:simplePos x="0" y="0"/>
                <wp:positionH relativeFrom="page">
                  <wp:posOffset>5326380</wp:posOffset>
                </wp:positionH>
                <wp:positionV relativeFrom="page">
                  <wp:posOffset>2780665</wp:posOffset>
                </wp:positionV>
                <wp:extent cx="4366260" cy="2703830"/>
                <wp:effectExtent l="0" t="0" r="0" b="0"/>
                <wp:wrapThrough wrapText="bothSides">
                  <wp:wrapPolygon edited="0">
                    <wp:start x="126" y="0"/>
                    <wp:lineTo x="126" y="21306"/>
                    <wp:lineTo x="21361" y="21306"/>
                    <wp:lineTo x="21361" y="0"/>
                    <wp:lineTo x="126" y="0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6260" cy="2703830"/>
                          <a:chOff x="0" y="0"/>
                          <a:chExt cx="4366260" cy="27038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0" y="0"/>
                            <a:ext cx="4366260" cy="270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45720"/>
                            <a:ext cx="4183380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7C7829" w:rsidRPr="00867EDF" w:rsidRDefault="007C7829" w:rsidP="00CD166C">
                              <w:pPr>
                                <w:jc w:val="center"/>
                                <w:rPr>
                                  <w:b/>
                                  <w:sz w:val="180"/>
                                  <w:szCs w:val="180"/>
                                </w:rPr>
                              </w:pPr>
                              <w:r w:rsidRPr="00867EDF">
                                <w:rPr>
                                  <w:b/>
                                  <w:sz w:val="180"/>
                                  <w:szCs w:val="180"/>
                                </w:rPr>
                                <w:t>BEGIN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419.4pt;margin-top:218.95pt;width:343.8pt;height:212.9pt;z-index:251657252;mso-position-horizontal-relative:page;mso-position-vertical-relative:page" coordsize="4366260,27038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2" o:spid="_x0000_s1027" type="#_x0000_t202" style="position:absolute;width:4366260;height:27038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afzxQAA&#10;ANsAAAAPAAAAZHJzL2Rvd25yZXYueG1sRI9Ba8JAFITvQv/D8gremk0t1BCzii2teFBaEw8eH9ln&#10;Esy+DdnVpP++Wyh4HGbmGyZbjaYVN+pdY1nBcxSDIC6tbrhScCw+nxIQziNrbC2Tgh9ysFo+TDJM&#10;tR34QLfcVyJA2KWooPa+S6V0ZU0GXWQ74uCdbW/QB9lXUvc4BLhp5SyOX6XBhsNCjR2911Re8qtR&#10;QLvRFPtk/uG/3s6b+JR8DztdKTV9HNcLEJ5Gfw//t7dawcsM/r6EH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4Vp/PFAAAA2wAAAA8AAAAAAAAAAAAAAAAAlwIAAGRycy9k&#10;b3ducmV2LnhtbFBLBQYAAAAABAAEAPUAAACJAwAAAAA=&#10;" mv:complextextbox="1" filled="f" stroked="f"/>
                <v:shape id="Text Box 1" o:spid="_x0000_s1028" type="#_x0000_t202" style="position:absolute;left:91440;top:45720;width:4183380;height:15297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inset="0,0,0,0">
                    <w:txbxContent>
                      <w:p w:rsidR="007C7829" w:rsidRPr="00867EDF" w:rsidRDefault="007C7829" w:rsidP="00CD166C">
                        <w:pPr>
                          <w:jc w:val="center"/>
                          <w:rPr>
                            <w:b/>
                            <w:sz w:val="180"/>
                            <w:szCs w:val="180"/>
                          </w:rPr>
                        </w:pPr>
                        <w:r w:rsidRPr="00867EDF">
                          <w:rPr>
                            <w:b/>
                            <w:sz w:val="180"/>
                            <w:szCs w:val="180"/>
                          </w:rPr>
                          <w:t>BEGIN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38833FFD" wp14:editId="1E3AAAA6">
                <wp:simplePos x="0" y="0"/>
                <wp:positionH relativeFrom="page">
                  <wp:posOffset>5815965</wp:posOffset>
                </wp:positionH>
                <wp:positionV relativeFrom="page">
                  <wp:posOffset>4261803</wp:posOffset>
                </wp:positionV>
                <wp:extent cx="3283585" cy="584200"/>
                <wp:effectExtent l="0" t="0" r="0" b="0"/>
                <wp:wrapThrough wrapText="bothSides">
                  <wp:wrapPolygon edited="0">
                    <wp:start x="167" y="0"/>
                    <wp:lineTo x="167" y="20661"/>
                    <wp:lineTo x="21220" y="20661"/>
                    <wp:lineTo x="21220" y="0"/>
                    <wp:lineTo x="167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358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829" w:rsidRPr="00867EDF" w:rsidRDefault="007C7829" w:rsidP="00867ED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7EDF">
                              <w:rPr>
                                <w:sz w:val="28"/>
                                <w:szCs w:val="28"/>
                              </w:rPr>
                              <w:t>MY MENTAL HEALTH PASSPORT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29" type="#_x0000_t202" style="position:absolute;margin-left:457.95pt;margin-top:335.6pt;width:258.55pt;height:46pt;z-index:251658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" mv:complextextbox="1" filled="f" stroked="f">
                <v:textbox>
                  <w:txbxContent>
                    <w:p w:rsidR="007C7829" w:rsidRPr="00867EDF" w:rsidRDefault="007C7829" w:rsidP="00867ED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67EDF">
                        <w:rPr>
                          <w:sz w:val="28"/>
                          <w:szCs w:val="28"/>
                        </w:rPr>
                        <w:t>MY MENTAL HEALTH PASSPORT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F254E">
        <w:br w:type="page"/>
      </w:r>
      <w:r w:rsidR="0070099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98" behindDoc="0" locked="0" layoutInCell="1" allowOverlap="1" wp14:anchorId="4BB15EB2" wp14:editId="6E8ABBF0">
                <wp:simplePos x="0" y="0"/>
                <wp:positionH relativeFrom="page">
                  <wp:posOffset>3515360</wp:posOffset>
                </wp:positionH>
                <wp:positionV relativeFrom="page">
                  <wp:posOffset>2755900</wp:posOffset>
                </wp:positionV>
                <wp:extent cx="6176645" cy="4368800"/>
                <wp:effectExtent l="0" t="0" r="0" b="0"/>
                <wp:wrapTight wrapText="bothSides">
                  <wp:wrapPolygon edited="0">
                    <wp:start x="89" y="0"/>
                    <wp:lineTo x="89" y="21474"/>
                    <wp:lineTo x="21407" y="21474"/>
                    <wp:lineTo x="21407" y="0"/>
                    <wp:lineTo x="89" y="0"/>
                  </wp:wrapPolygon>
                </wp:wrapTight>
                <wp:docPr id="2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6645" cy="436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C7829" w:rsidRPr="00700990" w:rsidRDefault="007C7829" w:rsidP="00867ED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 w:rsidRPr="00700990">
                              <w:rPr>
                                <w:sz w:val="32"/>
                                <w:szCs w:val="32"/>
                              </w:rPr>
                              <w:t xml:space="preserve">This passport is designed to empower us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on</w:t>
                            </w:r>
                            <w:r w:rsidRPr="00700990">
                              <w:rPr>
                                <w:sz w:val="32"/>
                                <w:szCs w:val="32"/>
                              </w:rPr>
                              <w:t xml:space="preserve"> a journey alongside our mental health difficulties…</w:t>
                            </w:r>
                          </w:p>
                          <w:p w:rsidR="007C7829" w:rsidRPr="00700990" w:rsidRDefault="007C7829" w:rsidP="00867ED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Pr="00700990" w:rsidRDefault="007C7829" w:rsidP="00867ED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It consists of a series of</w:t>
                            </w:r>
                            <w:r w:rsidRPr="0070099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confidential </w:t>
                            </w:r>
                            <w:r w:rsidRPr="00700990">
                              <w:rPr>
                                <w:sz w:val="32"/>
                                <w:szCs w:val="32"/>
                              </w:rPr>
                              <w:t xml:space="preserve">self-reflection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pages</w:t>
                            </w:r>
                            <w:r w:rsidRPr="00700990">
                              <w:rPr>
                                <w:sz w:val="32"/>
                                <w:szCs w:val="32"/>
                              </w:rPr>
                              <w:t xml:space="preserve">, in an effort to take control of our own mental health </w:t>
                            </w:r>
                          </w:p>
                          <w:p w:rsidR="007C7829" w:rsidRPr="00700990" w:rsidRDefault="007C7829" w:rsidP="00867ED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Default="007C7829" w:rsidP="00867ED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It also includes a</w:t>
                            </w:r>
                            <w:r w:rsidRPr="00700990">
                              <w:rPr>
                                <w:sz w:val="32"/>
                                <w:szCs w:val="32"/>
                              </w:rPr>
                              <w:t xml:space="preserve"> collation of various Mental Health resources and links, which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we believe would be helpful along the way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C7829" w:rsidRDefault="007C7829" w:rsidP="00867ED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Default="007C7829" w:rsidP="00867ED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Default="007C7829" w:rsidP="00867ED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Pr="00700990" w:rsidRDefault="007C7829" w:rsidP="00867EDF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Happy travels!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margin-left:276.8pt;margin-top:217pt;width:486.35pt;height:344pt;z-index:2516510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" mv:complextextbox="1" filled="f" stroked="f">
                <v:textbox inset=",0,,0">
                  <w:txbxContent>
                    <w:p w:rsidR="007C7829" w:rsidRPr="00700990" w:rsidRDefault="007C7829" w:rsidP="00867ED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 w:rsidRPr="00700990">
                        <w:rPr>
                          <w:sz w:val="32"/>
                          <w:szCs w:val="32"/>
                        </w:rPr>
                        <w:t xml:space="preserve">This passport is designed to empower us </w:t>
                      </w:r>
                      <w:r>
                        <w:rPr>
                          <w:sz w:val="32"/>
                          <w:szCs w:val="32"/>
                        </w:rPr>
                        <w:t>on</w:t>
                      </w:r>
                      <w:r w:rsidRPr="00700990">
                        <w:rPr>
                          <w:sz w:val="32"/>
                          <w:szCs w:val="32"/>
                        </w:rPr>
                        <w:t xml:space="preserve"> a journey alongside our mental health difficulties…</w:t>
                      </w:r>
                    </w:p>
                    <w:p w:rsidR="007C7829" w:rsidRPr="00700990" w:rsidRDefault="007C7829" w:rsidP="00867ED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7C7829" w:rsidRPr="00700990" w:rsidRDefault="007C7829" w:rsidP="00867ED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It consists of a series of</w:t>
                      </w:r>
                      <w:r w:rsidRPr="00700990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confidential </w:t>
                      </w:r>
                      <w:r w:rsidRPr="00700990">
                        <w:rPr>
                          <w:sz w:val="32"/>
                          <w:szCs w:val="32"/>
                        </w:rPr>
                        <w:t xml:space="preserve">self-reflection </w:t>
                      </w:r>
                      <w:r>
                        <w:rPr>
                          <w:sz w:val="32"/>
                          <w:szCs w:val="32"/>
                        </w:rPr>
                        <w:t>pages</w:t>
                      </w:r>
                      <w:r w:rsidRPr="00700990">
                        <w:rPr>
                          <w:sz w:val="32"/>
                          <w:szCs w:val="32"/>
                        </w:rPr>
                        <w:t xml:space="preserve">, in an effort to take control of our own mental health </w:t>
                      </w:r>
                    </w:p>
                    <w:p w:rsidR="007C7829" w:rsidRPr="00700990" w:rsidRDefault="007C7829" w:rsidP="00867ED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7C7829" w:rsidRDefault="007C7829" w:rsidP="00867ED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It also includes a</w:t>
                      </w:r>
                      <w:r w:rsidRPr="00700990">
                        <w:rPr>
                          <w:sz w:val="32"/>
                          <w:szCs w:val="32"/>
                        </w:rPr>
                        <w:t xml:space="preserve"> collation of various Mental Health resources and links, which</w:t>
                      </w:r>
                      <w:r>
                        <w:rPr>
                          <w:sz w:val="32"/>
                          <w:szCs w:val="32"/>
                        </w:rPr>
                        <w:t xml:space="preserve"> we believe would be helpful along the way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..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7C7829" w:rsidRDefault="007C7829" w:rsidP="00867ED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7C7829" w:rsidRDefault="007C7829" w:rsidP="00867ED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7C7829" w:rsidRDefault="007C7829" w:rsidP="00867ED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7C7829" w:rsidRPr="00700990" w:rsidRDefault="007C7829" w:rsidP="00867EDF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Happy travels!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7EDF">
        <w:rPr>
          <w:noProof/>
        </w:rPr>
        <w:drawing>
          <wp:anchor distT="0" distB="0" distL="118745" distR="118745" simplePos="0" relativeHeight="251651074" behindDoc="0" locked="0" layoutInCell="1" allowOverlap="1" wp14:anchorId="5B58C7E5" wp14:editId="77F970A2">
            <wp:simplePos x="0" y="0"/>
            <wp:positionH relativeFrom="page">
              <wp:posOffset>281940</wp:posOffset>
            </wp:positionH>
            <wp:positionV relativeFrom="page">
              <wp:posOffset>307340</wp:posOffset>
            </wp:positionV>
            <wp:extent cx="3101340" cy="4647146"/>
            <wp:effectExtent l="0" t="0" r="0" b="1270"/>
            <wp:wrapTight wrapText="bothSides">
              <wp:wrapPolygon edited="0">
                <wp:start x="354" y="0"/>
                <wp:lineTo x="0" y="118"/>
                <wp:lineTo x="0" y="21252"/>
                <wp:lineTo x="177" y="21488"/>
                <wp:lineTo x="21229" y="21488"/>
                <wp:lineTo x="21405" y="21252"/>
                <wp:lineTo x="21405" y="118"/>
                <wp:lineTo x="21052" y="0"/>
                <wp:lineTo x="354" y="0"/>
              </wp:wrapPolygon>
            </wp:wrapTight>
            <wp:docPr id="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:plaza brochure images:42-15838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59" cy="464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EDF">
        <w:rPr>
          <w:noProof/>
        </w:rPr>
        <mc:AlternateContent>
          <mc:Choice Requires="wps">
            <w:drawing>
              <wp:anchor distT="0" distB="0" distL="114300" distR="114300" simplePos="0" relativeHeight="251651096" behindDoc="0" locked="0" layoutInCell="1" allowOverlap="1" wp14:anchorId="3762EBE4" wp14:editId="6900592D">
                <wp:simplePos x="0" y="0"/>
                <wp:positionH relativeFrom="page">
                  <wp:posOffset>3383280</wp:posOffset>
                </wp:positionH>
                <wp:positionV relativeFrom="page">
                  <wp:posOffset>889000</wp:posOffset>
                </wp:positionV>
                <wp:extent cx="6309360" cy="1417320"/>
                <wp:effectExtent l="0" t="0" r="0" b="5080"/>
                <wp:wrapTight wrapText="bothSides">
                  <wp:wrapPolygon edited="0">
                    <wp:start x="87" y="0"/>
                    <wp:lineTo x="87" y="21290"/>
                    <wp:lineTo x="21391" y="21290"/>
                    <wp:lineTo x="21391" y="0"/>
                    <wp:lineTo x="87" y="0"/>
                  </wp:wrapPolygon>
                </wp:wrapTight>
                <wp:docPr id="2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141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7829" w:rsidRDefault="007C7829" w:rsidP="00CD166C">
                            <w:pPr>
                              <w:pStyle w:val="Heading1"/>
                            </w:pPr>
                          </w:p>
                          <w:p w:rsidR="007C7829" w:rsidRPr="00AC3D1F" w:rsidRDefault="007C7829" w:rsidP="00CD166C">
                            <w:pPr>
                              <w:pStyle w:val="Heading1"/>
                            </w:pPr>
                            <w:r>
                              <w:t>Welcome to the Mental Health Passport!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margin-left:266.4pt;margin-top:70pt;width:496.8pt;height:111.6pt;z-index:25165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" filled="f" stroked="f">
                <v:textbox inset=",0,,0">
                  <w:txbxContent>
                    <w:p w:rsidR="007C7829" w:rsidRDefault="007C7829" w:rsidP="00CD166C">
                      <w:pPr>
                        <w:pStyle w:val="Heading1"/>
                      </w:pPr>
                    </w:p>
                    <w:p w:rsidR="007C7829" w:rsidRPr="00AC3D1F" w:rsidRDefault="007C7829" w:rsidP="00CD166C">
                      <w:pPr>
                        <w:pStyle w:val="Heading1"/>
                      </w:pPr>
                      <w:r>
                        <w:t>Welcome to the Mental Health Passport!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F254E">
        <w:br w:type="page"/>
      </w:r>
      <w:r w:rsidR="001877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101" behindDoc="0" locked="0" layoutInCell="1" allowOverlap="1" wp14:anchorId="4D69FAE6" wp14:editId="75CB2471">
                <wp:simplePos x="0" y="0"/>
                <wp:positionH relativeFrom="page">
                  <wp:posOffset>3065145</wp:posOffset>
                </wp:positionH>
                <wp:positionV relativeFrom="page">
                  <wp:posOffset>365760</wp:posOffset>
                </wp:positionV>
                <wp:extent cx="6625590" cy="7040880"/>
                <wp:effectExtent l="0" t="0" r="0" b="20320"/>
                <wp:wrapTight wrapText="bothSides">
                  <wp:wrapPolygon edited="0">
                    <wp:start x="83" y="78"/>
                    <wp:lineTo x="83" y="21584"/>
                    <wp:lineTo x="21447" y="21584"/>
                    <wp:lineTo x="21447" y="78"/>
                    <wp:lineTo x="83" y="78"/>
                  </wp:wrapPolygon>
                </wp:wrapTight>
                <wp:docPr id="2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704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C7829" w:rsidRPr="0074627E" w:rsidRDefault="007C7829" w:rsidP="00CD166C">
                            <w:pPr>
                              <w:pStyle w:val="BodyText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7C7829" w:rsidRDefault="007C7829" w:rsidP="00CD166C">
                            <w:pPr>
                              <w:pStyle w:val="BodyText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4627E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My Basic Mental Health Plan</w:t>
                            </w:r>
                          </w:p>
                          <w:p w:rsidR="007C7829" w:rsidRPr="0074627E" w:rsidRDefault="007C7829" w:rsidP="00CD166C">
                            <w:pPr>
                              <w:pStyle w:val="BodyText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7C7829" w:rsidRPr="0074627E" w:rsidRDefault="007C7829" w:rsidP="00CD166C">
                            <w:pPr>
                              <w:pStyle w:val="BodyTex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4627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I sometimes struggle with these mental health issues…</w:t>
                            </w:r>
                          </w:p>
                          <w:p w:rsidR="007C7829" w:rsidRPr="0074627E" w:rsidRDefault="007C7829" w:rsidP="00CD166C">
                            <w:pPr>
                              <w:pStyle w:val="BodyText"/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</w:pPr>
                            <w:r w:rsidRPr="0074627E"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  <w:t>- Anxiety/ Depression/ ADHD/ Eating disorders/ other</w:t>
                            </w:r>
                          </w:p>
                          <w:p w:rsidR="007C7829" w:rsidRPr="0074627E" w:rsidRDefault="007C7829" w:rsidP="00CD166C">
                            <w:pPr>
                              <w:pStyle w:val="BodyTex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C7829" w:rsidRPr="0074627E" w:rsidRDefault="007C7829" w:rsidP="00CD166C">
                            <w:pPr>
                              <w:pStyle w:val="BodyTex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4627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Medications that help me are…</w:t>
                            </w:r>
                          </w:p>
                          <w:p w:rsidR="007C7829" w:rsidRPr="0074627E" w:rsidRDefault="007C7829" w:rsidP="00CD166C">
                            <w:pPr>
                              <w:pStyle w:val="BodyText"/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</w:pPr>
                            <w:r w:rsidRPr="0074627E"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  <w:t xml:space="preserve">-  </w:t>
                            </w:r>
                          </w:p>
                          <w:p w:rsidR="007C7829" w:rsidRPr="0074627E" w:rsidRDefault="007C7829" w:rsidP="00CD166C">
                            <w:pPr>
                              <w:pStyle w:val="BodyTex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7C7829" w:rsidRPr="0074627E" w:rsidRDefault="007C7829" w:rsidP="00CD166C">
                            <w:pPr>
                              <w:pStyle w:val="BodyTex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4627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My support system – When I feel down, I can call:</w:t>
                            </w:r>
                          </w:p>
                          <w:p w:rsidR="007C7829" w:rsidRPr="0074627E" w:rsidRDefault="007C7829" w:rsidP="00CD166C">
                            <w:pPr>
                              <w:pStyle w:val="BodyText"/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</w:pPr>
                            <w:r w:rsidRPr="0074627E"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  <w:t>- My GP or Mental Health Nurse!</w:t>
                            </w:r>
                          </w:p>
                          <w:p w:rsidR="007C7829" w:rsidRPr="0074627E" w:rsidRDefault="007C7829" w:rsidP="00CD166C">
                            <w:pPr>
                              <w:pStyle w:val="BodyText"/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</w:pPr>
                            <w:r w:rsidRPr="0074627E"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  <w:t xml:space="preserve">- </w:t>
                            </w:r>
                          </w:p>
                          <w:p w:rsidR="007C7829" w:rsidRPr="0074627E" w:rsidRDefault="007C7829" w:rsidP="00CD166C">
                            <w:pPr>
                              <w:pStyle w:val="BodyText"/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</w:pPr>
                            <w:r w:rsidRPr="0074627E"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  <w:t xml:space="preserve">- </w:t>
                            </w:r>
                          </w:p>
                          <w:p w:rsidR="007C7829" w:rsidRPr="0074627E" w:rsidRDefault="007C7829" w:rsidP="00CD166C">
                            <w:pPr>
                              <w:pStyle w:val="BodyText"/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</w:pPr>
                            <w:r w:rsidRPr="0074627E"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  <w:t xml:space="preserve">- </w:t>
                            </w:r>
                          </w:p>
                          <w:p w:rsidR="007C7829" w:rsidRPr="0074627E" w:rsidRDefault="007C7829" w:rsidP="00CD166C">
                            <w:pPr>
                              <w:pStyle w:val="BodyText"/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</w:pPr>
                            <w:r w:rsidRPr="0074627E"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  <w:t xml:space="preserve">- </w:t>
                            </w:r>
                          </w:p>
                          <w:p w:rsidR="007C7829" w:rsidRDefault="007C7829" w:rsidP="00CD166C">
                            <w:pPr>
                              <w:pStyle w:val="BodyTex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Default="007C7829" w:rsidP="00CD166C">
                            <w:pPr>
                              <w:pStyle w:val="BodyTex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Default="007C7829" w:rsidP="00CD166C">
                            <w:pPr>
                              <w:pStyle w:val="BodyTex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Pr="00DD7CFF" w:rsidRDefault="007C7829" w:rsidP="00CD166C">
                            <w:pPr>
                              <w:pStyle w:val="BodyTex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2" type="#_x0000_t202" style="position:absolute;margin-left:241.35pt;margin-top:28.8pt;width:521.7pt;height:554.4pt;z-index:251651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" mv:complextextbox="1" filled="f" stroked="f">
                <v:textbox inset=",7.2pt,,0">
                  <w:txbxContent>
                    <w:p w:rsidR="007C7829" w:rsidRPr="0074627E" w:rsidRDefault="007C7829" w:rsidP="00CD166C">
                      <w:pPr>
                        <w:pStyle w:val="BodyText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7C7829" w:rsidRDefault="007C7829" w:rsidP="00CD166C">
                      <w:pPr>
                        <w:pStyle w:val="BodyText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74627E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My Basic Mental Health Plan</w:t>
                      </w:r>
                    </w:p>
                    <w:p w:rsidR="007C7829" w:rsidRPr="0074627E" w:rsidRDefault="007C7829" w:rsidP="00CD166C">
                      <w:pPr>
                        <w:pStyle w:val="BodyText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7C7829" w:rsidRPr="0074627E" w:rsidRDefault="007C7829" w:rsidP="00CD166C">
                      <w:pPr>
                        <w:pStyle w:val="BodyTex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4627E">
                        <w:rPr>
                          <w:color w:val="000000" w:themeColor="text1"/>
                          <w:sz w:val="32"/>
                          <w:szCs w:val="32"/>
                        </w:rPr>
                        <w:t>I sometimes struggle with these mental health issues…</w:t>
                      </w:r>
                    </w:p>
                    <w:p w:rsidR="007C7829" w:rsidRPr="0074627E" w:rsidRDefault="007C7829" w:rsidP="00CD166C">
                      <w:pPr>
                        <w:pStyle w:val="BodyText"/>
                        <w:rPr>
                          <w:color w:val="E3A191" w:themeColor="accent1" w:themeTint="99"/>
                          <w:sz w:val="32"/>
                          <w:szCs w:val="32"/>
                        </w:rPr>
                      </w:pPr>
                      <w:r w:rsidRPr="0074627E">
                        <w:rPr>
                          <w:color w:val="E3A191" w:themeColor="accent1" w:themeTint="99"/>
                          <w:sz w:val="32"/>
                          <w:szCs w:val="32"/>
                        </w:rPr>
                        <w:t>- Anxiety/ Depression/ ADHD/ Eating disorders/ other</w:t>
                      </w:r>
                    </w:p>
                    <w:p w:rsidR="007C7829" w:rsidRPr="0074627E" w:rsidRDefault="007C7829" w:rsidP="00CD166C">
                      <w:pPr>
                        <w:pStyle w:val="BodyTex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7C7829" w:rsidRPr="0074627E" w:rsidRDefault="007C7829" w:rsidP="00CD166C">
                      <w:pPr>
                        <w:pStyle w:val="BodyTex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4627E">
                        <w:rPr>
                          <w:color w:val="000000" w:themeColor="text1"/>
                          <w:sz w:val="32"/>
                          <w:szCs w:val="32"/>
                        </w:rPr>
                        <w:t>Medications that help me are…</w:t>
                      </w:r>
                    </w:p>
                    <w:p w:rsidR="007C7829" w:rsidRPr="0074627E" w:rsidRDefault="007C7829" w:rsidP="00CD166C">
                      <w:pPr>
                        <w:pStyle w:val="BodyText"/>
                        <w:rPr>
                          <w:color w:val="E3A191" w:themeColor="accent1" w:themeTint="99"/>
                          <w:sz w:val="32"/>
                          <w:szCs w:val="32"/>
                        </w:rPr>
                      </w:pPr>
                      <w:r w:rsidRPr="0074627E">
                        <w:rPr>
                          <w:color w:val="E3A191" w:themeColor="accent1" w:themeTint="99"/>
                          <w:sz w:val="32"/>
                          <w:szCs w:val="32"/>
                        </w:rPr>
                        <w:t xml:space="preserve">-  </w:t>
                      </w:r>
                    </w:p>
                    <w:p w:rsidR="007C7829" w:rsidRPr="0074627E" w:rsidRDefault="007C7829" w:rsidP="00CD166C">
                      <w:pPr>
                        <w:pStyle w:val="BodyTex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7C7829" w:rsidRPr="0074627E" w:rsidRDefault="007C7829" w:rsidP="00CD166C">
                      <w:pPr>
                        <w:pStyle w:val="BodyTex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4627E">
                        <w:rPr>
                          <w:color w:val="000000" w:themeColor="text1"/>
                          <w:sz w:val="32"/>
                          <w:szCs w:val="32"/>
                        </w:rPr>
                        <w:t>My support system – When I feel down, I can call:</w:t>
                      </w:r>
                    </w:p>
                    <w:p w:rsidR="007C7829" w:rsidRPr="0074627E" w:rsidRDefault="007C7829" w:rsidP="00CD166C">
                      <w:pPr>
                        <w:pStyle w:val="BodyText"/>
                        <w:rPr>
                          <w:color w:val="E3A191" w:themeColor="accent1" w:themeTint="99"/>
                          <w:sz w:val="32"/>
                          <w:szCs w:val="32"/>
                        </w:rPr>
                      </w:pPr>
                      <w:r w:rsidRPr="0074627E">
                        <w:rPr>
                          <w:color w:val="E3A191" w:themeColor="accent1" w:themeTint="99"/>
                          <w:sz w:val="32"/>
                          <w:szCs w:val="32"/>
                        </w:rPr>
                        <w:t>- My GP or Mental Health Nurse!</w:t>
                      </w:r>
                    </w:p>
                    <w:p w:rsidR="007C7829" w:rsidRPr="0074627E" w:rsidRDefault="007C7829" w:rsidP="00CD166C">
                      <w:pPr>
                        <w:pStyle w:val="BodyText"/>
                        <w:rPr>
                          <w:color w:val="E3A191" w:themeColor="accent1" w:themeTint="99"/>
                          <w:sz w:val="32"/>
                          <w:szCs w:val="32"/>
                        </w:rPr>
                      </w:pPr>
                      <w:r w:rsidRPr="0074627E">
                        <w:rPr>
                          <w:color w:val="E3A191" w:themeColor="accent1" w:themeTint="99"/>
                          <w:sz w:val="32"/>
                          <w:szCs w:val="32"/>
                        </w:rPr>
                        <w:t xml:space="preserve">- </w:t>
                      </w:r>
                    </w:p>
                    <w:p w:rsidR="007C7829" w:rsidRPr="0074627E" w:rsidRDefault="007C7829" w:rsidP="00CD166C">
                      <w:pPr>
                        <w:pStyle w:val="BodyText"/>
                        <w:rPr>
                          <w:color w:val="E3A191" w:themeColor="accent1" w:themeTint="99"/>
                          <w:sz w:val="32"/>
                          <w:szCs w:val="32"/>
                        </w:rPr>
                      </w:pPr>
                      <w:r w:rsidRPr="0074627E">
                        <w:rPr>
                          <w:color w:val="E3A191" w:themeColor="accent1" w:themeTint="99"/>
                          <w:sz w:val="32"/>
                          <w:szCs w:val="32"/>
                        </w:rPr>
                        <w:t xml:space="preserve">- </w:t>
                      </w:r>
                    </w:p>
                    <w:p w:rsidR="007C7829" w:rsidRPr="0074627E" w:rsidRDefault="007C7829" w:rsidP="00CD166C">
                      <w:pPr>
                        <w:pStyle w:val="BodyText"/>
                        <w:rPr>
                          <w:color w:val="E3A191" w:themeColor="accent1" w:themeTint="99"/>
                          <w:sz w:val="32"/>
                          <w:szCs w:val="32"/>
                        </w:rPr>
                      </w:pPr>
                      <w:r w:rsidRPr="0074627E">
                        <w:rPr>
                          <w:color w:val="E3A191" w:themeColor="accent1" w:themeTint="99"/>
                          <w:sz w:val="32"/>
                          <w:szCs w:val="32"/>
                        </w:rPr>
                        <w:t xml:space="preserve">- </w:t>
                      </w:r>
                    </w:p>
                    <w:p w:rsidR="007C7829" w:rsidRPr="0074627E" w:rsidRDefault="007C7829" w:rsidP="00CD166C">
                      <w:pPr>
                        <w:pStyle w:val="BodyText"/>
                        <w:rPr>
                          <w:color w:val="E3A191" w:themeColor="accent1" w:themeTint="99"/>
                          <w:sz w:val="32"/>
                          <w:szCs w:val="32"/>
                        </w:rPr>
                      </w:pPr>
                      <w:r w:rsidRPr="0074627E">
                        <w:rPr>
                          <w:color w:val="E3A191" w:themeColor="accent1" w:themeTint="99"/>
                          <w:sz w:val="32"/>
                          <w:szCs w:val="32"/>
                        </w:rPr>
                        <w:t xml:space="preserve">- </w:t>
                      </w:r>
                    </w:p>
                    <w:p w:rsidR="007C7829" w:rsidRDefault="007C7829" w:rsidP="00CD166C">
                      <w:pPr>
                        <w:pStyle w:val="BodyText"/>
                        <w:rPr>
                          <w:sz w:val="32"/>
                          <w:szCs w:val="32"/>
                        </w:rPr>
                      </w:pPr>
                    </w:p>
                    <w:p w:rsidR="007C7829" w:rsidRDefault="007C7829" w:rsidP="00CD166C">
                      <w:pPr>
                        <w:pStyle w:val="BodyText"/>
                        <w:rPr>
                          <w:sz w:val="32"/>
                          <w:szCs w:val="32"/>
                        </w:rPr>
                      </w:pPr>
                    </w:p>
                    <w:p w:rsidR="007C7829" w:rsidRDefault="007C7829" w:rsidP="00CD166C">
                      <w:pPr>
                        <w:pStyle w:val="BodyText"/>
                        <w:rPr>
                          <w:sz w:val="32"/>
                          <w:szCs w:val="32"/>
                        </w:rPr>
                      </w:pPr>
                    </w:p>
                    <w:p w:rsidR="007C7829" w:rsidRPr="00DD7CFF" w:rsidRDefault="007C7829" w:rsidP="00CD166C">
                      <w:pPr>
                        <w:pStyle w:val="BodyTex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87717">
        <w:rPr>
          <w:noProof/>
        </w:rPr>
        <mc:AlternateContent>
          <mc:Choice Requires="wps">
            <w:drawing>
              <wp:anchor distT="0" distB="0" distL="114300" distR="114300" simplePos="0" relativeHeight="251651075" behindDoc="0" locked="0" layoutInCell="1" allowOverlap="1" wp14:anchorId="0D41E98E" wp14:editId="34A9B2A5">
                <wp:simplePos x="0" y="0"/>
                <wp:positionH relativeFrom="page">
                  <wp:posOffset>365760</wp:posOffset>
                </wp:positionH>
                <wp:positionV relativeFrom="page">
                  <wp:posOffset>2331720</wp:posOffset>
                </wp:positionV>
                <wp:extent cx="2016760" cy="2999105"/>
                <wp:effectExtent l="0" t="0" r="0" b="0"/>
                <wp:wrapNone/>
                <wp:docPr id="1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760" cy="29991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8.8pt;margin-top:183.6pt;width:158.8pt;height:236.15pt;z-index:2516510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" fillcolor="#d16349 [3204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74627E">
        <w:rPr>
          <w:noProof/>
        </w:rPr>
        <mc:AlternateContent>
          <mc:Choice Requires="wps">
            <w:drawing>
              <wp:anchor distT="0" distB="0" distL="114300" distR="114300" simplePos="0" relativeHeight="251651099" behindDoc="0" locked="0" layoutInCell="1" allowOverlap="1" wp14:anchorId="6D373769" wp14:editId="7A559E51">
                <wp:simplePos x="0" y="0"/>
                <wp:positionH relativeFrom="page">
                  <wp:posOffset>365760</wp:posOffset>
                </wp:positionH>
                <wp:positionV relativeFrom="page">
                  <wp:posOffset>2741930</wp:posOffset>
                </wp:positionV>
                <wp:extent cx="2016760" cy="2345690"/>
                <wp:effectExtent l="0" t="0" r="0" b="16510"/>
                <wp:wrapTight wrapText="bothSides">
                  <wp:wrapPolygon edited="0">
                    <wp:start x="272" y="0"/>
                    <wp:lineTo x="272" y="21518"/>
                    <wp:lineTo x="20947" y="21518"/>
                    <wp:lineTo x="20947" y="0"/>
                    <wp:lineTo x="272" y="0"/>
                  </wp:wrapPolygon>
                </wp:wrapTight>
                <wp:docPr id="1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760" cy="234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7829" w:rsidRDefault="007C7829" w:rsidP="00CD166C">
                            <w:pPr>
                              <w:pStyle w:val="BodyText3"/>
                              <w:rPr>
                                <w:sz w:val="36"/>
                                <w:szCs w:val="36"/>
                              </w:rPr>
                            </w:pPr>
                            <w:r w:rsidRPr="00DD7CFF">
                              <w:rPr>
                                <w:sz w:val="36"/>
                                <w:szCs w:val="36"/>
                              </w:rPr>
                              <w:t>This is a completely pri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vate self-reflection space, for the user to keep confidential </w:t>
                            </w:r>
                          </w:p>
                          <w:p w:rsidR="007C7829" w:rsidRPr="00DD7CFF" w:rsidRDefault="007C7829" w:rsidP="00CD166C">
                            <w:pPr>
                              <w:pStyle w:val="BodyText3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margin-left:28.8pt;margin-top:215.9pt;width:158.8pt;height:184.7pt;z-index:2516510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" filled="f" stroked="f">
                <v:textbox inset=",0,,0">
                  <w:txbxContent>
                    <w:p w:rsidR="007C7829" w:rsidRDefault="007C7829" w:rsidP="00CD166C">
                      <w:pPr>
                        <w:pStyle w:val="BodyText3"/>
                        <w:rPr>
                          <w:sz w:val="36"/>
                          <w:szCs w:val="36"/>
                        </w:rPr>
                      </w:pPr>
                      <w:r w:rsidRPr="00DD7CFF">
                        <w:rPr>
                          <w:sz w:val="36"/>
                          <w:szCs w:val="36"/>
                        </w:rPr>
                        <w:t>This is a completely pri</w:t>
                      </w:r>
                      <w:r>
                        <w:rPr>
                          <w:sz w:val="36"/>
                          <w:szCs w:val="36"/>
                        </w:rPr>
                        <w:t xml:space="preserve">vate self-reflection space, for the user to keep confidential </w:t>
                      </w:r>
                    </w:p>
                    <w:p w:rsidR="007C7829" w:rsidRPr="00DD7CFF" w:rsidRDefault="007C7829" w:rsidP="00CD166C">
                      <w:pPr>
                        <w:pStyle w:val="BodyText3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7115D">
        <w:br w:type="page"/>
      </w:r>
      <w:r w:rsidR="008134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48" behindDoc="0" locked="0" layoutInCell="1" allowOverlap="1" wp14:anchorId="41A78E46" wp14:editId="5409EF37">
                <wp:simplePos x="0" y="0"/>
                <wp:positionH relativeFrom="page">
                  <wp:posOffset>5872480</wp:posOffset>
                </wp:positionH>
                <wp:positionV relativeFrom="page">
                  <wp:posOffset>1544955</wp:posOffset>
                </wp:positionV>
                <wp:extent cx="3450590" cy="2421255"/>
                <wp:effectExtent l="0" t="0" r="0" b="0"/>
                <wp:wrapThrough wrapText="bothSides">
                  <wp:wrapPolygon edited="0">
                    <wp:start x="159" y="0"/>
                    <wp:lineTo x="159" y="21300"/>
                    <wp:lineTo x="21306" y="21300"/>
                    <wp:lineTo x="21306" y="0"/>
                    <wp:lineTo x="159" y="0"/>
                  </wp:wrapPolygon>
                </wp:wrapThrough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590" cy="242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829" w:rsidRPr="00187717" w:rsidRDefault="007C7829" w:rsidP="00187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87717">
                              <w:rPr>
                                <w:sz w:val="28"/>
                                <w:szCs w:val="28"/>
                              </w:rPr>
                              <w:t>It is important to identify what triggers us, so that we can avoid 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he avoidable and understand </w:t>
                            </w:r>
                            <w:r w:rsidRPr="00187717">
                              <w:rPr>
                                <w:sz w:val="28"/>
                                <w:szCs w:val="28"/>
                              </w:rPr>
                              <w:t>the unavoidable.</w:t>
                            </w:r>
                          </w:p>
                          <w:p w:rsidR="007C7829" w:rsidRDefault="007C7829" w:rsidP="00187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C7829" w:rsidRPr="00187717" w:rsidRDefault="007C7829" w:rsidP="00187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These triggers have affected me in the past (examples below; can we think of others?):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margin-left:462.4pt;margin-top:121.65pt;width:271.7pt;height:190.65pt;z-index:251661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4LN9QCAAAg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" mv:complextextbox="1" filled="f" stroked="f">
                <v:textbox>
                  <w:txbxContent>
                    <w:p w:rsidR="007C7829" w:rsidRPr="00187717" w:rsidRDefault="007C7829" w:rsidP="00187717">
                      <w:pPr>
                        <w:rPr>
                          <w:sz w:val="28"/>
                          <w:szCs w:val="28"/>
                        </w:rPr>
                      </w:pPr>
                      <w:r w:rsidRPr="00187717">
                        <w:rPr>
                          <w:sz w:val="28"/>
                          <w:szCs w:val="28"/>
                        </w:rPr>
                        <w:t>It is important to identify what triggers us, so that we can avoid t</w:t>
                      </w:r>
                      <w:r>
                        <w:rPr>
                          <w:sz w:val="28"/>
                          <w:szCs w:val="28"/>
                        </w:rPr>
                        <w:t xml:space="preserve">he avoidable and understand </w:t>
                      </w:r>
                      <w:r w:rsidRPr="00187717">
                        <w:rPr>
                          <w:sz w:val="28"/>
                          <w:szCs w:val="28"/>
                        </w:rPr>
                        <w:t>the unavoidable.</w:t>
                      </w:r>
                    </w:p>
                    <w:p w:rsidR="007C7829" w:rsidRDefault="007C7829" w:rsidP="0018771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C7829" w:rsidRPr="00187717" w:rsidRDefault="007C7829" w:rsidP="00187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These triggers have affected me in the past (examples below; can we think of others?):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5954">
        <w:rPr>
          <w:noProof/>
        </w:rPr>
        <mc:AlternateContent>
          <mc:Choice Requires="wpg">
            <w:drawing>
              <wp:anchor distT="0" distB="0" distL="114300" distR="114300" simplePos="0" relativeHeight="251651102" behindDoc="0" locked="0" layoutInCell="1" allowOverlap="1">
                <wp:simplePos x="0" y="0"/>
                <wp:positionH relativeFrom="page">
                  <wp:posOffset>357505</wp:posOffset>
                </wp:positionH>
                <wp:positionV relativeFrom="page">
                  <wp:posOffset>3644265</wp:posOffset>
                </wp:positionV>
                <wp:extent cx="9043035" cy="3773170"/>
                <wp:effectExtent l="0" t="0" r="0" b="11430"/>
                <wp:wrapThrough wrapText="bothSides">
                  <wp:wrapPolygon edited="0">
                    <wp:start x="61" y="0"/>
                    <wp:lineTo x="61" y="21520"/>
                    <wp:lineTo x="21477" y="21520"/>
                    <wp:lineTo x="21477" y="0"/>
                    <wp:lineTo x="61" y="0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3035" cy="3773170"/>
                          <a:chOff x="0" y="0"/>
                          <a:chExt cx="9043035" cy="37731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43035" cy="377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0"/>
                            <a:ext cx="533463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8">
                          <w:txbxContent>
                            <w:p w:rsidR="007C7829" w:rsidRDefault="007C7829" w:rsidP="00CD166C">
                              <w:pPr>
                                <w:pStyle w:val="BodyText"/>
                              </w:pPr>
                            </w:p>
                            <w:p w:rsidR="007C7829" w:rsidRDefault="007C7829" w:rsidP="00CD166C">
                              <w:pPr>
                                <w:pStyle w:val="BodyText"/>
                                <w:rPr>
                                  <w:color w:val="E3A191" w:themeColor="accent1" w:themeTint="9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E3A191" w:themeColor="accent1" w:themeTint="99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  <w:p w:rsidR="007C7829" w:rsidRDefault="007C7829" w:rsidP="00CD166C">
                              <w:pPr>
                                <w:pStyle w:val="BodyText"/>
                                <w:rPr>
                                  <w:color w:val="E3A191" w:themeColor="accent1" w:themeTint="9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E3A191" w:themeColor="accent1" w:themeTint="99"/>
                                  <w:sz w:val="28"/>
                                  <w:szCs w:val="28"/>
                                </w:rPr>
                                <w:t xml:space="preserve">     Memories of trauma       Workplace stress        Feeling left out       Feeling judged        Social media</w:t>
                              </w:r>
                            </w:p>
                            <w:p w:rsidR="007C7829" w:rsidRPr="00CC0377" w:rsidRDefault="007C7829" w:rsidP="00CD166C">
                              <w:pPr>
                                <w:pStyle w:val="BodyText"/>
                                <w:rPr>
                                  <w:color w:val="E3A191" w:themeColor="accent1" w:themeTint="9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E3A191" w:themeColor="accent1" w:themeTint="99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324485"/>
                            <a:ext cx="886015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765810"/>
                            <a:ext cx="886015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1207135"/>
                            <a:ext cx="886015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35" style="position:absolute;margin-left:28.15pt;margin-top:286.95pt;width:712.05pt;height:297.1pt;z-index:251651102;mso-position-horizontal-relative:page;mso-position-vertical-relative:page" coordsize="9043035,37731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" mv:complextextbox="1">
                <v:shape id="Text Box 48" o:spid="_x0000_s1036" type="#_x0000_t202" style="position:absolute;width:9043035;height:3773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Ma+YwQAA&#10;ANsAAAAPAAAAZHJzL2Rvd25yZXYueG1sRE9Ni8IwEL0L/ocwgrc11YO7VKMUoeCCgqvieWzGtthM&#10;2iardX/9RhC8zeN9znzZmUrcqHWlZQXjUQSCOLO65FzB8ZB+fIFwHlljZZkUPMjBctHvzTHW9s4/&#10;dNv7XIQQdjEqKLyvYyldVpBBN7I1ceAutjXoA2xzqVu8h3BTyUkUTaXBkkNDgTWtCsqu+1+jYLs7&#10;N3/fkTNV4tP0M9k1m8upUWo46JIZCE+df4tf7rUO86fw/CUcIB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zGvmMEAAADbAAAADwAAAAAAAAAAAAAAAACXAgAAZHJzL2Rvd25y&#10;ZXYueG1sUEsFBgAAAAAEAAQA9QAAAIUDAAAAAA==&#10;" mv:complextextbox="1" filled="f" stroked="f">
                  <v:textbox inset=",0,,0"/>
                </v:shape>
                <v:shape id="Text Box 8" o:spid="_x0000_s1037" type="#_x0000_t202" style="position:absolute;left:91440;width:5334635;height:325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>
                      <w:p w:rsidR="007C7829" w:rsidRDefault="007C7829" w:rsidP="00CD166C">
                        <w:pPr>
                          <w:pStyle w:val="BodyText"/>
                        </w:pPr>
                      </w:p>
                      <w:p w:rsidR="007C7829" w:rsidRDefault="007C7829" w:rsidP="00CD166C">
                        <w:pPr>
                          <w:pStyle w:val="BodyText"/>
                          <w:rPr>
                            <w:color w:val="E3A191" w:themeColor="accent1" w:themeTint="99"/>
                            <w:sz w:val="28"/>
                            <w:szCs w:val="28"/>
                          </w:rPr>
                        </w:pPr>
                        <w:r>
                          <w:rPr>
                            <w:color w:val="E3A191" w:themeColor="accent1" w:themeTint="99"/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7C7829" w:rsidRDefault="007C7829" w:rsidP="00CD166C">
                        <w:pPr>
                          <w:pStyle w:val="BodyText"/>
                          <w:rPr>
                            <w:color w:val="E3A191" w:themeColor="accent1" w:themeTint="99"/>
                            <w:sz w:val="28"/>
                            <w:szCs w:val="28"/>
                          </w:rPr>
                        </w:pPr>
                        <w:r>
                          <w:rPr>
                            <w:color w:val="E3A191" w:themeColor="accent1" w:themeTint="99"/>
                            <w:sz w:val="28"/>
                            <w:szCs w:val="28"/>
                          </w:rPr>
                          <w:t xml:space="preserve">     Memories of trauma       Workplace stress        Feeling left out       Feeling judged        Social media</w:t>
                        </w:r>
                      </w:p>
                      <w:p w:rsidR="007C7829" w:rsidRPr="00CC0377" w:rsidRDefault="007C7829" w:rsidP="00CD166C">
                        <w:pPr>
                          <w:pStyle w:val="BodyText"/>
                          <w:rPr>
                            <w:color w:val="E3A191" w:themeColor="accent1" w:themeTint="99"/>
                            <w:sz w:val="28"/>
                            <w:szCs w:val="28"/>
                          </w:rPr>
                        </w:pPr>
                        <w:r>
                          <w:rPr>
                            <w:color w:val="E3A191" w:themeColor="accent1" w:themeTint="99"/>
                            <w:sz w:val="28"/>
                            <w:szCs w:val="28"/>
                          </w:rPr>
                          <w:t xml:space="preserve">       </w:t>
                        </w:r>
                      </w:p>
                    </w:txbxContent>
                  </v:textbox>
                </v:shape>
                <v:shape id="Text Box 9" o:spid="_x0000_s1038" type="#_x0000_t202" style="position:absolute;left:91440;top:324485;width:8860155;height:442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9" type="#_x0000_t202" style="position:absolute;left:91440;top:765810;width:8860155;height:442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40" type="#_x0000_t202" style="position:absolute;left:91440;top:1207135;width:8860155;height:442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6E5954">
        <w:rPr>
          <w:noProof/>
        </w:rPr>
        <mc:AlternateContent>
          <mc:Choice Requires="wpg">
            <w:drawing>
              <wp:anchor distT="0" distB="0" distL="114300" distR="114300" simplePos="0" relativeHeight="251660324" behindDoc="0" locked="0" layoutInCell="1" allowOverlap="1">
                <wp:simplePos x="0" y="0"/>
                <wp:positionH relativeFrom="page">
                  <wp:posOffset>6219190</wp:posOffset>
                </wp:positionH>
                <wp:positionV relativeFrom="page">
                  <wp:posOffset>732790</wp:posOffset>
                </wp:positionV>
                <wp:extent cx="2960370" cy="1141730"/>
                <wp:effectExtent l="0" t="0" r="0" b="1270"/>
                <wp:wrapThrough wrapText="bothSides">
                  <wp:wrapPolygon edited="0">
                    <wp:start x="185" y="0"/>
                    <wp:lineTo x="185" y="21143"/>
                    <wp:lineTo x="21127" y="21143"/>
                    <wp:lineTo x="21127" y="0"/>
                    <wp:lineTo x="185" y="0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0370" cy="1141730"/>
                          <a:chOff x="0" y="0"/>
                          <a:chExt cx="2960370" cy="11417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9" name="Text Box 39"/>
                        <wps:cNvSpPr txBox="1"/>
                        <wps:spPr>
                          <a:xfrm>
                            <a:off x="0" y="0"/>
                            <a:ext cx="296037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45720"/>
                            <a:ext cx="277749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7C7829" w:rsidRPr="00CC0377" w:rsidRDefault="007C7829" w:rsidP="00CC0377">
                              <w:pPr>
                                <w:pStyle w:val="BodyText"/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72"/>
                                  <w:szCs w:val="72"/>
                                </w:rPr>
                              </w:pPr>
                              <w:r w:rsidRPr="00CC0377">
                                <w:rPr>
                                  <w:rFonts w:ascii="Century Gothic" w:hAnsi="Century Gothic"/>
                                  <w:color w:val="000000" w:themeColor="text1"/>
                                  <w:sz w:val="72"/>
                                  <w:szCs w:val="72"/>
                                </w:rPr>
                                <w:t>My Triggers</w:t>
                              </w:r>
                            </w:p>
                            <w:p w:rsidR="007C7829" w:rsidRPr="005651FB" w:rsidRDefault="007C7829" w:rsidP="00CC0377">
                              <w:pPr>
                                <w:pStyle w:val="BodyText"/>
                                <w:rPr>
                                  <w:color w:val="E3A191" w:themeColor="accent1" w:themeTint="99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41" style="position:absolute;margin-left:489.7pt;margin-top:57.7pt;width:233.1pt;height:89.9pt;z-index:251660324;mso-position-horizontal-relative:page;mso-position-vertical-relative:page" coordsize="2960370,11417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" mv:complextextbox="1">
                <v:shape id="Text Box 39" o:spid="_x0000_s1042" type="#_x0000_t202" style="position:absolute;width:2960370;height:1141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sTWCxQAA&#10;ANsAAAAPAAAAZHJzL2Rvd25yZXYueG1sRI9Pa8JAFMTvQr/D8gq9mU0ttGmaVVRs8aC0VQ8eH9mX&#10;P5h9G7JbE7+9KxQ8DjPzGyabDaYRZ+pcbVnBcxSDIM6trrlUcNh/jhMQziNrbCyTggs5mE0fRhmm&#10;2vb8S+edL0WAsEtRQeV9m0rp8ooMusi2xMErbGfQB9mVUnfYB7hp5CSOX6XBmsNChS0tK8pPuz+j&#10;gDaD2W+Tt5X/XhRf8TH56Te6VOrpcZh/gPA0+Hv4v73WCl7e4fYl/AA5v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CxNYLFAAAA2wAAAA8AAAAAAAAAAAAAAAAAlwIAAGRycy9k&#10;b3ducmV2LnhtbFBLBQYAAAAABAAEAPUAAACJAwAAAAA=&#10;" mv:complextextbox="1" filled="f" stroked="f"/>
                <v:shape id="Text Box 13" o:spid="_x0000_s1043" type="#_x0000_t202" style="position:absolute;left:91440;top:45720;width:2777490;height:9563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inset="0,0,0,0">
                    <w:txbxContent>
                      <w:p w:rsidR="007C7829" w:rsidRPr="00CC0377" w:rsidRDefault="007C7829" w:rsidP="00CC0377">
                        <w:pPr>
                          <w:pStyle w:val="BodyText"/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72"/>
                            <w:szCs w:val="72"/>
                          </w:rPr>
                        </w:pPr>
                        <w:r w:rsidRPr="00CC0377">
                          <w:rPr>
                            <w:rFonts w:ascii="Century Gothic" w:hAnsi="Century Gothic"/>
                            <w:color w:val="000000" w:themeColor="text1"/>
                            <w:sz w:val="72"/>
                            <w:szCs w:val="72"/>
                          </w:rPr>
                          <w:t>My Triggers</w:t>
                        </w:r>
                      </w:p>
                      <w:p w:rsidR="007C7829" w:rsidRPr="005651FB" w:rsidRDefault="007C7829" w:rsidP="00CC0377">
                        <w:pPr>
                          <w:pStyle w:val="BodyText"/>
                          <w:rPr>
                            <w:color w:val="E3A191" w:themeColor="accent1" w:themeTint="99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CC0377">
        <w:rPr>
          <w:noProof/>
        </w:rPr>
        <w:drawing>
          <wp:anchor distT="0" distB="0" distL="118745" distR="118745" simplePos="0" relativeHeight="251650049" behindDoc="0" locked="0" layoutInCell="1" allowOverlap="1" wp14:anchorId="19141574" wp14:editId="3287C800">
            <wp:simplePos x="0" y="0"/>
            <wp:positionH relativeFrom="page">
              <wp:posOffset>339090</wp:posOffset>
            </wp:positionH>
            <wp:positionV relativeFrom="page">
              <wp:posOffset>275590</wp:posOffset>
            </wp:positionV>
            <wp:extent cx="5224145" cy="3538855"/>
            <wp:effectExtent l="0" t="0" r="8255" b="0"/>
            <wp:wrapTight wrapText="bothSides">
              <wp:wrapPolygon edited="0">
                <wp:start x="0" y="0"/>
                <wp:lineTo x="0" y="21395"/>
                <wp:lineTo x="21529" y="21395"/>
                <wp:lineTo x="21529" y="0"/>
                <wp:lineTo x="0" y="0"/>
              </wp:wrapPolygon>
            </wp:wrapTight>
            <wp:docPr id="7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:plaza brochure images:42-158686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678">
        <w:rPr>
          <w:noProof/>
        </w:rPr>
        <mc:AlternateContent>
          <mc:Choice Requires="wps">
            <w:drawing>
              <wp:anchor distT="0" distB="0" distL="114300" distR="114300" simplePos="0" relativeHeight="251651084" behindDoc="0" locked="0" layoutInCell="1" allowOverlap="1" wp14:anchorId="1E107F12" wp14:editId="79E78B8F">
                <wp:simplePos x="0" y="0"/>
                <wp:positionH relativeFrom="page">
                  <wp:posOffset>9509760</wp:posOffset>
                </wp:positionH>
                <wp:positionV relativeFrom="page">
                  <wp:posOffset>365760</wp:posOffset>
                </wp:positionV>
                <wp:extent cx="182880" cy="4343400"/>
                <wp:effectExtent l="0" t="0" r="0" b="2540"/>
                <wp:wrapTight wrapText="bothSides">
                  <wp:wrapPolygon edited="0">
                    <wp:start x="-1125" y="-28"/>
                    <wp:lineTo x="-1125" y="21572"/>
                    <wp:lineTo x="22725" y="21572"/>
                    <wp:lineTo x="22725" y="-28"/>
                    <wp:lineTo x="-1125" y="-28"/>
                  </wp:wrapPolygon>
                </wp:wrapTight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4343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748.8pt;margin-top:28.8pt;width:14.4pt;height:342pt;z-index:2516510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" fillcolor="#d16349 [3204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>
        <w:br w:type="page"/>
      </w:r>
      <w:r w:rsidR="001877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92" behindDoc="0" locked="0" layoutInCell="1" allowOverlap="1" wp14:anchorId="42E1EBBA" wp14:editId="701D254B">
                <wp:simplePos x="0" y="0"/>
                <wp:positionH relativeFrom="page">
                  <wp:posOffset>731520</wp:posOffset>
                </wp:positionH>
                <wp:positionV relativeFrom="page">
                  <wp:posOffset>2827655</wp:posOffset>
                </wp:positionV>
                <wp:extent cx="3450590" cy="1752600"/>
                <wp:effectExtent l="0" t="0" r="0" b="0"/>
                <wp:wrapThrough wrapText="bothSides">
                  <wp:wrapPolygon edited="0">
                    <wp:start x="159" y="0"/>
                    <wp:lineTo x="159" y="21287"/>
                    <wp:lineTo x="21306" y="21287"/>
                    <wp:lineTo x="21306" y="0"/>
                    <wp:lineTo x="159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59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829" w:rsidRPr="00187717" w:rsidRDefault="007C7829" w:rsidP="00187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These are techniques that have helped me feel better in the past…</w:t>
                            </w:r>
                          </w:p>
                          <w:p w:rsidR="007C7829" w:rsidRPr="00187717" w:rsidRDefault="007C7829" w:rsidP="001877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57.6pt;margin-top:222.65pt;width:271.7pt;height:138pt;z-index:2516674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jCbtYCAAAg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" mv:complextextbox="1" filled="f" stroked="f">
                <v:textbox>
                  <w:txbxContent>
                    <w:p w:rsidR="007C7829" w:rsidRPr="00187717" w:rsidRDefault="007C7829" w:rsidP="0018771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These are techniques that have helped me feel better in the past…</w:t>
                      </w:r>
                    </w:p>
                    <w:p w:rsidR="007C7829" w:rsidRPr="00187717" w:rsidRDefault="007C7829" w:rsidP="0018771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87717">
        <w:rPr>
          <w:noProof/>
        </w:rPr>
        <mc:AlternateContent>
          <mc:Choice Requires="wps">
            <w:drawing>
              <wp:anchor distT="0" distB="0" distL="114300" distR="114300" simplePos="0" relativeHeight="251666468" behindDoc="0" locked="0" layoutInCell="1" allowOverlap="1" wp14:anchorId="292CAF93" wp14:editId="325861A9">
                <wp:simplePos x="0" y="0"/>
                <wp:positionH relativeFrom="page">
                  <wp:posOffset>455295</wp:posOffset>
                </wp:positionH>
                <wp:positionV relativeFrom="page">
                  <wp:posOffset>750570</wp:posOffset>
                </wp:positionV>
                <wp:extent cx="3955415" cy="2216150"/>
                <wp:effectExtent l="0" t="0" r="0" b="0"/>
                <wp:wrapThrough wrapText="bothSides">
                  <wp:wrapPolygon edited="0">
                    <wp:start x="139" y="0"/>
                    <wp:lineTo x="139" y="21291"/>
                    <wp:lineTo x="21361" y="21291"/>
                    <wp:lineTo x="21361" y="0"/>
                    <wp:lineTo x="139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415" cy="221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C7829" w:rsidRPr="00CC0377" w:rsidRDefault="007C7829" w:rsidP="00CC0377">
                            <w:pPr>
                              <w:pStyle w:val="BodyText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CC0377">
                              <w:rPr>
                                <w:rFonts w:ascii="Century Gothic" w:hAnsi="Century Gothic"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My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72"/>
                                <w:szCs w:val="72"/>
                              </w:rPr>
                              <w:t>Coping Techniques</w:t>
                            </w:r>
                          </w:p>
                          <w:p w:rsidR="007C7829" w:rsidRPr="005651FB" w:rsidRDefault="007C7829" w:rsidP="00CC0377">
                            <w:pPr>
                              <w:pStyle w:val="BodyText"/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5" type="#_x0000_t202" style="position:absolute;margin-left:35.85pt;margin-top:59.1pt;width:311.45pt;height:174.5pt;z-index:2516664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" mv:complextextbox="1" filled="f" stroked="f">
                <v:textbox>
                  <w:txbxContent>
                    <w:p w:rsidR="007C7829" w:rsidRPr="00CC0377" w:rsidRDefault="007C7829" w:rsidP="00CC0377">
                      <w:pPr>
                        <w:pStyle w:val="BodyText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72"/>
                          <w:szCs w:val="72"/>
                        </w:rPr>
                      </w:pPr>
                      <w:r w:rsidRPr="00CC0377">
                        <w:rPr>
                          <w:rFonts w:ascii="Century Gothic" w:hAnsi="Century Gothic"/>
                          <w:color w:val="000000" w:themeColor="text1"/>
                          <w:sz w:val="72"/>
                          <w:szCs w:val="72"/>
                        </w:rPr>
                        <w:t xml:space="preserve">My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72"/>
                          <w:szCs w:val="72"/>
                        </w:rPr>
                        <w:t>Coping Techniques</w:t>
                      </w:r>
                    </w:p>
                    <w:p w:rsidR="007C7829" w:rsidRPr="005651FB" w:rsidRDefault="007C7829" w:rsidP="00CC0377">
                      <w:pPr>
                        <w:pStyle w:val="BodyText"/>
                        <w:rPr>
                          <w:color w:val="E3A191" w:themeColor="accent1" w:themeTint="99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5954">
        <w:rPr>
          <w:noProof/>
        </w:rPr>
        <mc:AlternateContent>
          <mc:Choice Requires="wpg">
            <w:drawing>
              <wp:anchor distT="0" distB="0" distL="114300" distR="114300" simplePos="0" relativeHeight="251665444" behindDoc="0" locked="0" layoutInCell="1" allowOverlap="1">
                <wp:simplePos x="0" y="0"/>
                <wp:positionH relativeFrom="page">
                  <wp:posOffset>566420</wp:posOffset>
                </wp:positionH>
                <wp:positionV relativeFrom="page">
                  <wp:posOffset>4361815</wp:posOffset>
                </wp:positionV>
                <wp:extent cx="9125585" cy="2978785"/>
                <wp:effectExtent l="0" t="0" r="0" b="18415"/>
                <wp:wrapThrough wrapText="bothSides">
                  <wp:wrapPolygon edited="0">
                    <wp:start x="60" y="0"/>
                    <wp:lineTo x="60" y="21549"/>
                    <wp:lineTo x="21463" y="21549"/>
                    <wp:lineTo x="21463" y="0"/>
                    <wp:lineTo x="60" y="0"/>
                  </wp:wrapPolygon>
                </wp:wrapThrough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5585" cy="2978785"/>
                          <a:chOff x="0" y="0"/>
                          <a:chExt cx="9125585" cy="297878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4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25585" cy="297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3683000" y="0"/>
                            <a:ext cx="535114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2">
                          <w:txbxContent>
                            <w:p w:rsidR="007C7829" w:rsidRDefault="007C7829" w:rsidP="00CD166C">
                              <w:pPr>
                                <w:pStyle w:val="BodyText"/>
                              </w:pPr>
                            </w:p>
                            <w:p w:rsidR="007C7829" w:rsidRDefault="007C7829" w:rsidP="00187717">
                              <w:pPr>
                                <w:pStyle w:val="BodyText"/>
                                <w:jc w:val="both"/>
                                <w:rPr>
                                  <w:color w:val="E3A191" w:themeColor="accent1" w:themeTint="9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E3A191" w:themeColor="accent1" w:themeTint="99"/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</w:p>
                            <w:p w:rsidR="007C7829" w:rsidRDefault="007C7829" w:rsidP="00187717">
                              <w:pPr>
                                <w:pStyle w:val="BodyText"/>
                                <w:jc w:val="both"/>
                                <w:rPr>
                                  <w:color w:val="E3A191" w:themeColor="accent1" w:themeTint="9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E3A191" w:themeColor="accent1" w:themeTint="99"/>
                                  <w:sz w:val="28"/>
                                  <w:szCs w:val="28"/>
                                </w:rPr>
                                <w:t xml:space="preserve">            Taking a deep breath           Listening to music           Talking to a friend             Exercise</w:t>
                              </w:r>
                            </w:p>
                            <w:p w:rsidR="007C7829" w:rsidRPr="00CC0377" w:rsidRDefault="007C7829" w:rsidP="00CD166C">
                              <w:pPr>
                                <w:pStyle w:val="BodyText"/>
                                <w:rPr>
                                  <w:color w:val="E3A191" w:themeColor="accent1" w:themeTint="9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E3A191" w:themeColor="accent1" w:themeTint="99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324485"/>
                            <a:ext cx="894270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91440" y="765810"/>
                            <a:ext cx="894270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1207135"/>
                            <a:ext cx="8942705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46" style="position:absolute;margin-left:44.6pt;margin-top:343.45pt;width:718.55pt;height:234.55pt;z-index:251665444;mso-position-horizontal-relative:page;mso-position-vertical-relative:page" coordsize="9125585,29787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" mv:complextextbox="1">
                <v:shape id="Text Box 48" o:spid="_x0000_s1047" type="#_x0000_t202" style="position:absolute;width:9125585;height:29787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xjxxAAA&#10;ANsAAAAPAAAAZHJzL2Rvd25yZXYueG1sRI9Ba8JAFITvgv9heUJvurGUKtFVghCoYMGqeH5mn0kw&#10;+zbJrhr767sFweMwM98w82VnKnGj1pWWFYxHEQjizOqScwWHfTqcgnAeWWNlmRQ8yMFy0e/NMdb2&#10;zj902/lcBAi7GBUU3texlC4ryKAb2Zo4eGfbGvRBtrnULd4D3FTyPYo+pcGSw0KBNa0Kyi67q1Hw&#10;vT01v+vImSrxaTpJts3mfGyUeht0yQyEp86/ws/2l1bwMYb/L+EHy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2sY8cQAAADbAAAADwAAAAAAAAAAAAAAAACXAgAAZHJzL2Rv&#10;d25yZXYueG1sUEsFBgAAAAAEAAQA9QAAAIgDAAAAAA==&#10;" mv:complextextbox="1" filled="f" stroked="f">
                  <v:textbox inset=",0,,0"/>
                </v:shape>
                <v:shape id="Text Box 17" o:spid="_x0000_s1048" type="#_x0000_t202" style="position:absolute;left:3683000;width:5351145;height:325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21" inset="0,0,0,0">
                    <w:txbxContent>
                      <w:p w:rsidR="007C7829" w:rsidRDefault="007C7829" w:rsidP="00CD166C">
                        <w:pPr>
                          <w:pStyle w:val="BodyText"/>
                        </w:pPr>
                      </w:p>
                      <w:p w:rsidR="007C7829" w:rsidRDefault="007C7829" w:rsidP="00187717">
                        <w:pPr>
                          <w:pStyle w:val="BodyText"/>
                          <w:jc w:val="both"/>
                          <w:rPr>
                            <w:color w:val="E3A191" w:themeColor="accent1" w:themeTint="99"/>
                            <w:sz w:val="28"/>
                            <w:szCs w:val="28"/>
                          </w:rPr>
                        </w:pPr>
                        <w:r>
                          <w:rPr>
                            <w:color w:val="E3A191" w:themeColor="accent1" w:themeTint="99"/>
                            <w:sz w:val="28"/>
                            <w:szCs w:val="28"/>
                          </w:rPr>
                          <w:t xml:space="preserve">        </w:t>
                        </w:r>
                      </w:p>
                      <w:p w:rsidR="007C7829" w:rsidRDefault="007C7829" w:rsidP="00187717">
                        <w:pPr>
                          <w:pStyle w:val="BodyText"/>
                          <w:jc w:val="both"/>
                          <w:rPr>
                            <w:color w:val="E3A191" w:themeColor="accent1" w:themeTint="99"/>
                            <w:sz w:val="28"/>
                            <w:szCs w:val="28"/>
                          </w:rPr>
                        </w:pPr>
                        <w:r>
                          <w:rPr>
                            <w:color w:val="E3A191" w:themeColor="accent1" w:themeTint="99"/>
                            <w:sz w:val="28"/>
                            <w:szCs w:val="28"/>
                          </w:rPr>
                          <w:t xml:space="preserve">            Taking a deep breath           Listening to music           Talking to a friend             Exercise</w:t>
                        </w:r>
                      </w:p>
                      <w:p w:rsidR="007C7829" w:rsidRPr="00CC0377" w:rsidRDefault="007C7829" w:rsidP="00CD166C">
                        <w:pPr>
                          <w:pStyle w:val="BodyText"/>
                          <w:rPr>
                            <w:color w:val="E3A191" w:themeColor="accent1" w:themeTint="99"/>
                            <w:sz w:val="28"/>
                            <w:szCs w:val="28"/>
                          </w:rPr>
                        </w:pPr>
                        <w:r>
                          <w:rPr>
                            <w:color w:val="E3A191" w:themeColor="accent1" w:themeTint="99"/>
                            <w:sz w:val="28"/>
                            <w:szCs w:val="28"/>
                          </w:rPr>
                          <w:t xml:space="preserve">       </w:t>
                        </w:r>
                      </w:p>
                    </w:txbxContent>
                  </v:textbox>
                </v:shape>
                <v:shape id="Text Box 21" o:spid="_x0000_s1049" type="#_x0000_t202" style="position:absolute;left:91440;top:324485;width:8942705;height:442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style="mso-next-textbox:#Text Box 22" inset="0,0,0,0">
                    <w:txbxContent/>
                  </v:textbox>
                </v:shape>
                <v:shape id="Text Box 22" o:spid="_x0000_s1050" type="#_x0000_t202" style="position:absolute;left:91440;top:765810;width:8942705;height:442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3" inset="0,0,0,0">
                    <w:txbxContent/>
                  </v:textbox>
                </v:shape>
                <v:shape id="Text Box 23" o:spid="_x0000_s1051" type="#_x0000_t202" style="position:absolute;left:91440;top:1207135;width:8942705;height:442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187717">
        <w:rPr>
          <w:noProof/>
        </w:rPr>
        <w:drawing>
          <wp:anchor distT="0" distB="0" distL="118745" distR="118745" simplePos="0" relativeHeight="251663396" behindDoc="0" locked="0" layoutInCell="1" allowOverlap="1" wp14:anchorId="71E43E86" wp14:editId="5C3F83CD">
            <wp:simplePos x="0" y="0"/>
            <wp:positionH relativeFrom="page">
              <wp:posOffset>5095875</wp:posOffset>
            </wp:positionH>
            <wp:positionV relativeFrom="page">
              <wp:posOffset>275590</wp:posOffset>
            </wp:positionV>
            <wp:extent cx="4304665" cy="4304665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4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:plaza brochure images:42-158686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43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717">
        <w:rPr>
          <w:noProof/>
        </w:rPr>
        <mc:AlternateContent>
          <mc:Choice Requires="wps">
            <w:drawing>
              <wp:anchor distT="0" distB="0" distL="114300" distR="114300" simplePos="0" relativeHeight="251664420" behindDoc="0" locked="0" layoutInCell="1" allowOverlap="1" wp14:anchorId="0BB049AF" wp14:editId="05077BDF">
                <wp:simplePos x="0" y="0"/>
                <wp:positionH relativeFrom="page">
                  <wp:posOffset>9509760</wp:posOffset>
                </wp:positionH>
                <wp:positionV relativeFrom="page">
                  <wp:posOffset>365760</wp:posOffset>
                </wp:positionV>
                <wp:extent cx="182880" cy="4343400"/>
                <wp:effectExtent l="0" t="0" r="0" b="2540"/>
                <wp:wrapTight wrapText="bothSides">
                  <wp:wrapPolygon edited="0">
                    <wp:start x="-1125" y="-28"/>
                    <wp:lineTo x="-1125" y="21572"/>
                    <wp:lineTo x="22725" y="21572"/>
                    <wp:lineTo x="22725" y="-28"/>
                    <wp:lineTo x="-1125" y="-28"/>
                  </wp:wrapPolygon>
                </wp:wrapTight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4343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748.8pt;margin-top:28.8pt;width:14.4pt;height:342pt;z-index:2516644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" fillcolor="#d16349 [3204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B7115D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64" behindDoc="0" locked="0" layoutInCell="1" allowOverlap="1" wp14:anchorId="0B27BD75" wp14:editId="0E9BE1C3">
                <wp:simplePos x="0" y="0"/>
                <wp:positionH relativeFrom="page">
                  <wp:posOffset>6897370</wp:posOffset>
                </wp:positionH>
                <wp:positionV relativeFrom="page">
                  <wp:posOffset>1326515</wp:posOffset>
                </wp:positionV>
                <wp:extent cx="2794000" cy="5796280"/>
                <wp:effectExtent l="0" t="0" r="0" b="20320"/>
                <wp:wrapTight wrapText="bothSides">
                  <wp:wrapPolygon edited="0">
                    <wp:start x="196" y="0"/>
                    <wp:lineTo x="196" y="21581"/>
                    <wp:lineTo x="21207" y="21581"/>
                    <wp:lineTo x="21207" y="0"/>
                    <wp:lineTo x="196" y="0"/>
                  </wp:wrapPolygon>
                </wp:wrapTight>
                <wp:docPr id="6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579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C7829" w:rsidRPr="00996A40" w:rsidRDefault="007C7829" w:rsidP="00D72D8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 daily mood tracker</w:t>
                            </w:r>
                            <w:r w:rsidRPr="00996A40">
                              <w:rPr>
                                <w:sz w:val="28"/>
                                <w:szCs w:val="28"/>
                              </w:rPr>
                              <w:t xml:space="preserve"> may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also</w:t>
                            </w:r>
                            <w:r w:rsidRPr="00996A40">
                              <w:rPr>
                                <w:sz w:val="28"/>
                                <w:szCs w:val="28"/>
                              </w:rPr>
                              <w:t xml:space="preserve"> help us take better control of our emotions</w:t>
                            </w:r>
                          </w:p>
                          <w:p w:rsidR="007C7829" w:rsidRPr="00996A40" w:rsidRDefault="007C7829" w:rsidP="00D72D8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C7829" w:rsidRPr="00996A40" w:rsidRDefault="007C7829" w:rsidP="00D72D85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(We could p</w:t>
                            </w:r>
                            <w:r w:rsidRPr="00996A40">
                              <w:rPr>
                                <w:sz w:val="28"/>
                                <w:szCs w:val="28"/>
                              </w:rPr>
                              <w:t>ick a colour to represent each mood, and colour in 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he day of the month: a key may be helpful!)</w:t>
                            </w:r>
                          </w:p>
                          <w:p w:rsidR="007C7829" w:rsidRDefault="007C7829" w:rsidP="00D72D85">
                            <w:pPr>
                              <w:pStyle w:val="NoSpacing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Default="007C7829" w:rsidP="00D72D85">
                            <w:pPr>
                              <w:pStyle w:val="NoSpacing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Default="007C7829" w:rsidP="00D72D85">
                            <w:pPr>
                              <w:pStyle w:val="NoSpacing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Default="007C7829" w:rsidP="00D72D85">
                            <w:pPr>
                              <w:pStyle w:val="NoSpacing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Default="007C7829" w:rsidP="00D72D85">
                            <w:pPr>
                              <w:pStyle w:val="NoSpacing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Default="007C7829" w:rsidP="00D72D85">
                            <w:pPr>
                              <w:pStyle w:val="NoSpacing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Default="007C7829" w:rsidP="00D72D85">
                            <w:pPr>
                              <w:pStyle w:val="NoSpacing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Default="007C7829" w:rsidP="00D72D85">
                            <w:pPr>
                              <w:pStyle w:val="NoSpacing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Pr="005331A5" w:rsidRDefault="007C7829" w:rsidP="00D72D85">
                            <w:pPr>
                              <w:pStyle w:val="NoSpacing"/>
                              <w:ind w:left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543.1pt;margin-top:104.45pt;width:220pt;height:456.4pt;z-index:251696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" mv:complextextbox="1" filled="f" stroked="f">
                <v:textbox inset=",0,,0">
                  <w:txbxContent>
                    <w:p w:rsidR="007C7829" w:rsidRPr="00996A40" w:rsidRDefault="007C7829" w:rsidP="00D72D8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 daily mood tracker</w:t>
                      </w:r>
                      <w:r w:rsidRPr="00996A40">
                        <w:rPr>
                          <w:sz w:val="28"/>
                          <w:szCs w:val="28"/>
                        </w:rPr>
                        <w:t xml:space="preserve"> may</w:t>
                      </w:r>
                      <w:r>
                        <w:rPr>
                          <w:sz w:val="28"/>
                          <w:szCs w:val="28"/>
                        </w:rPr>
                        <w:t xml:space="preserve"> also</w:t>
                      </w:r>
                      <w:r w:rsidRPr="00996A40">
                        <w:rPr>
                          <w:sz w:val="28"/>
                          <w:szCs w:val="28"/>
                        </w:rPr>
                        <w:t xml:space="preserve"> help us take better control of our emotions</w:t>
                      </w:r>
                    </w:p>
                    <w:p w:rsidR="007C7829" w:rsidRPr="00996A40" w:rsidRDefault="007C7829" w:rsidP="00D72D8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:rsidR="007C7829" w:rsidRPr="00996A40" w:rsidRDefault="007C7829" w:rsidP="00D72D85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(We could p</w:t>
                      </w:r>
                      <w:r w:rsidRPr="00996A40">
                        <w:rPr>
                          <w:sz w:val="28"/>
                          <w:szCs w:val="28"/>
                        </w:rPr>
                        <w:t>ick a colour to represent each mood, and colour in t</w:t>
                      </w:r>
                      <w:r>
                        <w:rPr>
                          <w:sz w:val="28"/>
                          <w:szCs w:val="28"/>
                        </w:rPr>
                        <w:t>he day of the month: a key may be helpful!)</w:t>
                      </w:r>
                    </w:p>
                    <w:p w:rsidR="007C7829" w:rsidRDefault="007C7829" w:rsidP="00D72D85">
                      <w:pPr>
                        <w:pStyle w:val="NoSpacing"/>
                        <w:rPr>
                          <w:sz w:val="32"/>
                          <w:szCs w:val="32"/>
                        </w:rPr>
                      </w:pPr>
                    </w:p>
                    <w:p w:rsidR="007C7829" w:rsidRDefault="007C7829" w:rsidP="00D72D85">
                      <w:pPr>
                        <w:pStyle w:val="NoSpacing"/>
                        <w:ind w:left="720"/>
                        <w:rPr>
                          <w:sz w:val="32"/>
                          <w:szCs w:val="32"/>
                        </w:rPr>
                      </w:pPr>
                    </w:p>
                    <w:p w:rsidR="007C7829" w:rsidRDefault="007C7829" w:rsidP="00D72D85">
                      <w:pPr>
                        <w:pStyle w:val="NoSpacing"/>
                        <w:ind w:left="720"/>
                        <w:rPr>
                          <w:sz w:val="32"/>
                          <w:szCs w:val="32"/>
                        </w:rPr>
                      </w:pPr>
                    </w:p>
                    <w:p w:rsidR="007C7829" w:rsidRDefault="007C7829" w:rsidP="00D72D85">
                      <w:pPr>
                        <w:pStyle w:val="NoSpacing"/>
                        <w:ind w:left="720"/>
                        <w:rPr>
                          <w:sz w:val="32"/>
                          <w:szCs w:val="32"/>
                        </w:rPr>
                      </w:pPr>
                    </w:p>
                    <w:p w:rsidR="007C7829" w:rsidRDefault="007C7829" w:rsidP="00D72D85">
                      <w:pPr>
                        <w:pStyle w:val="NoSpacing"/>
                        <w:ind w:left="720"/>
                        <w:rPr>
                          <w:sz w:val="32"/>
                          <w:szCs w:val="32"/>
                        </w:rPr>
                      </w:pPr>
                    </w:p>
                    <w:p w:rsidR="007C7829" w:rsidRDefault="007C7829" w:rsidP="00D72D85">
                      <w:pPr>
                        <w:pStyle w:val="NoSpacing"/>
                        <w:ind w:left="720"/>
                        <w:rPr>
                          <w:sz w:val="32"/>
                          <w:szCs w:val="32"/>
                        </w:rPr>
                      </w:pPr>
                    </w:p>
                    <w:p w:rsidR="007C7829" w:rsidRDefault="007C7829" w:rsidP="00D72D85">
                      <w:pPr>
                        <w:pStyle w:val="NoSpacing"/>
                        <w:ind w:left="720"/>
                        <w:rPr>
                          <w:sz w:val="32"/>
                          <w:szCs w:val="32"/>
                        </w:rPr>
                      </w:pPr>
                    </w:p>
                    <w:p w:rsidR="007C7829" w:rsidRDefault="007C7829" w:rsidP="00D72D85">
                      <w:pPr>
                        <w:pStyle w:val="NoSpacing"/>
                        <w:ind w:left="720"/>
                        <w:rPr>
                          <w:sz w:val="32"/>
                          <w:szCs w:val="32"/>
                        </w:rPr>
                      </w:pPr>
                    </w:p>
                    <w:p w:rsidR="007C7829" w:rsidRPr="005331A5" w:rsidRDefault="007C7829" w:rsidP="00D72D85">
                      <w:pPr>
                        <w:pStyle w:val="NoSpacing"/>
                        <w:ind w:left="72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116" behindDoc="0" locked="0" layoutInCell="1" allowOverlap="1" wp14:anchorId="0D30A86B" wp14:editId="1EB9DBA7">
            <wp:simplePos x="0" y="0"/>
            <wp:positionH relativeFrom="page">
              <wp:posOffset>5525135</wp:posOffset>
            </wp:positionH>
            <wp:positionV relativeFrom="page">
              <wp:posOffset>3819525</wp:posOffset>
            </wp:positionV>
            <wp:extent cx="4404360" cy="4340225"/>
            <wp:effectExtent l="0" t="0" r="0" b="0"/>
            <wp:wrapThrough wrapText="bothSides">
              <wp:wrapPolygon edited="0">
                <wp:start x="0" y="0"/>
                <wp:lineTo x="0" y="20605"/>
                <wp:lineTo x="21426" y="20605"/>
                <wp:lineTo x="21426" y="0"/>
                <wp:lineTo x="0" y="0"/>
              </wp:wrapPolygon>
            </wp:wrapThrough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89032_464771454045390_1727005053251555275_n.jpg_nc_htscontent-iad3-1.cdninstagram.com_nc_cat106_nc_ohcigxwdeqpvo4ax8qchqwoh15e79b7d554637b1e2094cf6afa20a92oe5ea93e3a-735x73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2" r="28355" b="-3955"/>
                    <a:stretch/>
                  </pic:blipFill>
                  <pic:spPr bwMode="auto">
                    <a:xfrm>
                      <a:off x="0" y="0"/>
                      <a:ext cx="4404360" cy="434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88" behindDoc="0" locked="0" layoutInCell="1" allowOverlap="1" wp14:anchorId="5B2C53C8" wp14:editId="4E970FC0">
            <wp:simplePos x="0" y="0"/>
            <wp:positionH relativeFrom="page">
              <wp:posOffset>731520</wp:posOffset>
            </wp:positionH>
            <wp:positionV relativeFrom="page">
              <wp:posOffset>579120</wp:posOffset>
            </wp:positionV>
            <wp:extent cx="6247130" cy="6694805"/>
            <wp:effectExtent l="0" t="0" r="1270" b="10795"/>
            <wp:wrapThrough wrapText="bothSides">
              <wp:wrapPolygon edited="0">
                <wp:start x="0" y="0"/>
                <wp:lineTo x="0" y="21553"/>
                <wp:lineTo x="21517" y="21553"/>
                <wp:lineTo x="21517" y="0"/>
                <wp:lineTo x="0" y="0"/>
              </wp:wrapPolygon>
            </wp:wrapThrough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ff6322d374704d6688dbbf977d66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7" t="2986" r="10875" b="7193"/>
                    <a:stretch/>
                  </pic:blipFill>
                  <pic:spPr bwMode="auto">
                    <a:xfrm>
                      <a:off x="0" y="0"/>
                      <a:ext cx="6247130" cy="669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40" behindDoc="0" locked="0" layoutInCell="1" allowOverlap="1" wp14:anchorId="14440867" wp14:editId="11030E1E">
                <wp:simplePos x="0" y="0"/>
                <wp:positionH relativeFrom="page">
                  <wp:posOffset>2987040</wp:posOffset>
                </wp:positionH>
                <wp:positionV relativeFrom="page">
                  <wp:posOffset>240665</wp:posOffset>
                </wp:positionV>
                <wp:extent cx="6511290" cy="1746250"/>
                <wp:effectExtent l="0" t="0" r="0" b="6350"/>
                <wp:wrapTight wrapText="bothSides">
                  <wp:wrapPolygon edited="0">
                    <wp:start x="84" y="0"/>
                    <wp:lineTo x="84" y="21364"/>
                    <wp:lineTo x="21402" y="21364"/>
                    <wp:lineTo x="21402" y="0"/>
                    <wp:lineTo x="84" y="0"/>
                  </wp:wrapPolygon>
                </wp:wrapTight>
                <wp:docPr id="6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90" cy="174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7829" w:rsidRDefault="007C7829" w:rsidP="00D72D85">
                            <w:pPr>
                              <w:pStyle w:val="Heading1"/>
                            </w:pPr>
                          </w:p>
                          <w:p w:rsidR="007C7829" w:rsidRPr="009E595C" w:rsidRDefault="007C7829" w:rsidP="00D72D85">
                            <w:pPr>
                              <w:pStyle w:val="Heading1"/>
                              <w:rPr>
                                <w:color w:val="auto"/>
                              </w:rPr>
                            </w:pPr>
                            <w:r w:rsidRPr="009E595C">
                              <w:rPr>
                                <w:color w:val="auto"/>
                              </w:rPr>
                              <w:t>Mood Tracker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35.2pt;margin-top:18.95pt;width:512.7pt;height:137.5pt;z-index:251695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" filled="f" stroked="f">
                <v:textbox inset=",0,,0">
                  <w:txbxContent>
                    <w:p w:rsidR="007C7829" w:rsidRDefault="007C7829" w:rsidP="00D72D85">
                      <w:pPr>
                        <w:pStyle w:val="Heading1"/>
                      </w:pPr>
                    </w:p>
                    <w:p w:rsidR="007C7829" w:rsidRPr="009E595C" w:rsidRDefault="007C7829" w:rsidP="00D72D85">
                      <w:pPr>
                        <w:pStyle w:val="Heading1"/>
                        <w:rPr>
                          <w:color w:val="auto"/>
                        </w:rPr>
                      </w:pPr>
                      <w:r w:rsidRPr="009E595C">
                        <w:rPr>
                          <w:color w:val="auto"/>
                        </w:rPr>
                        <w:t>Mood Tracker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br w:type="page"/>
      </w:r>
      <w:r w:rsidR="006E5954">
        <w:rPr>
          <w:rFonts w:ascii="Comic Sans MS" w:hAnsi="Comic Sans MS" w:cs="Arial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76" behindDoc="0" locked="0" layoutInCell="1" allowOverlap="1">
                <wp:simplePos x="0" y="0"/>
                <wp:positionH relativeFrom="page">
                  <wp:posOffset>4107180</wp:posOffset>
                </wp:positionH>
                <wp:positionV relativeFrom="page">
                  <wp:posOffset>1364615</wp:posOffset>
                </wp:positionV>
                <wp:extent cx="5674995" cy="6066790"/>
                <wp:effectExtent l="0" t="0" r="0" b="3810"/>
                <wp:wrapThrough wrapText="bothSides">
                  <wp:wrapPolygon edited="0">
                    <wp:start x="97" y="0"/>
                    <wp:lineTo x="97" y="21523"/>
                    <wp:lineTo x="21366" y="21523"/>
                    <wp:lineTo x="21366" y="0"/>
                    <wp:lineTo x="97" y="0"/>
                  </wp:wrapPolygon>
                </wp:wrapThrough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995" cy="6066790"/>
                          <a:chOff x="0" y="0"/>
                          <a:chExt cx="5674995" cy="6066790"/>
                        </a:xfrm>
                      </wpg:grpSpPr>
                      <wpg:grpSp>
                        <wpg:cNvPr id="72" name="Group 72"/>
                        <wpg:cNvGrpSpPr/>
                        <wpg:grpSpPr>
                          <a:xfrm>
                            <a:off x="0" y="0"/>
                            <a:ext cx="5674995" cy="6066790"/>
                            <a:chOff x="0" y="0"/>
                            <a:chExt cx="5674995" cy="6066790"/>
                          </a:xfrm>
                          <a:extLst>
                            <a:ext uri="{0CCBE362-F206-4b92-989A-16890622DB6E}">
                              <ma14:wrappingTextBoxFlag xmlns:ma14="http://schemas.microsoft.com/office/mac/drawingml/2011/main" val="1"/>
                            </a:ext>
                          </a:extLst>
                        </wpg:grpSpPr>
                        <wps:wsp>
                          <wps:cNvPr id="51" name="Text Box 51"/>
                          <wps:cNvSpPr txBox="1"/>
                          <wps:spPr>
                            <a:xfrm>
                              <a:off x="0" y="0"/>
                              <a:ext cx="5674995" cy="6066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val="1"/>
                              </a:ext>
                            </a:ex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91440" y="45720"/>
                              <a:ext cx="5492115" cy="37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 id="15">
                            <w:txbxContent>
                              <w:p w:rsidR="007C7829" w:rsidRPr="00FF254E" w:rsidRDefault="007C7829" w:rsidP="00FF254E">
                                <w:pPr>
                                  <w:jc w:val="both"/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>Get the app!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   Downloading the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>app is free</w:t>
                                </w:r>
                              </w:p>
                              <w:p w:rsidR="007C7829" w:rsidRPr="00FF254E" w:rsidRDefault="007C7829" w:rsidP="00FF254E">
                                <w:pPr>
                                  <w:spacing w:after="0"/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</w:pP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>1.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>Visit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 your app store on your phone or tablet.</w:t>
                                </w:r>
                              </w:p>
                              <w:p w:rsidR="007C7829" w:rsidRPr="00FF254E" w:rsidRDefault="007C7829" w:rsidP="00FF254E">
                                <w:pPr>
                                  <w:spacing w:after="0"/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</w:pP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. 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>Search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 on ‘feeling good’ and look for the logo with a blue sky and sun (see picture above)</w:t>
                                </w:r>
                              </w:p>
                              <w:p w:rsidR="007C7829" w:rsidRPr="00FF254E" w:rsidRDefault="007C7829" w:rsidP="00FF254E">
                                <w:pPr>
                                  <w:spacing w:after="0"/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</w:pP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. 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>Install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 the app free to your device. It comes with free stuff.        </w:t>
                                </w:r>
                              </w:p>
                              <w:p w:rsidR="007C7829" w:rsidRPr="00FF254E" w:rsidRDefault="007C7829" w:rsidP="00FF254E">
                                <w:pPr>
                                  <w:spacing w:after="0"/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</w:pP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>4. Unlock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 the rest of the tracks by putting the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>username and password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 below into the login boxes at the foot of the ‘download’ tab. (NB this username and password are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i/>
                                    <w:sz w:val="28"/>
                                    <w:szCs w:val="28"/>
                                  </w:rPr>
                                  <w:t xml:space="preserve">only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for this app.) </w:t>
                                </w:r>
                              </w:p>
                              <w:p w:rsidR="007C7829" w:rsidRPr="00FF254E" w:rsidRDefault="007C7829" w:rsidP="00FF254E">
                                <w:pPr>
                                  <w:spacing w:after="0"/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</w:pP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5.  On an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 xml:space="preserve">ipad/iphone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you need to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>close the keypad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 (press done)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>before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 pressing ‘submit’</w:t>
                                </w:r>
                              </w:p>
                              <w:p w:rsidR="007C7829" w:rsidRPr="00FF254E" w:rsidRDefault="007C7829" w:rsidP="00FF254E">
                                <w:pPr>
                                  <w:spacing w:after="0"/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</w:pP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>6.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 xml:space="preserve">Complete the questionnaire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>mood score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>for your interest,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helpful to us, all results are anonymous.                      </w:t>
                                </w:r>
                              </w:p>
                              <w:p w:rsidR="007C7829" w:rsidRPr="00FF254E" w:rsidRDefault="007C7829" w:rsidP="00FF254E">
                                <w:pPr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</w:pPr>
                                <w:r w:rsidRPr="00FF254E">
                                  <w:rPr>
                                    <w:rFonts w:ascii="Comic Sans MS" w:hAnsi="Comic Sans MS" w:cs="Arial"/>
                                    <w:b/>
                                    <w:sz w:val="28"/>
                                    <w:szCs w:val="28"/>
                                  </w:rPr>
                                  <w:t>NB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 your device needs to be se</w:t>
                                </w:r>
                                <w:r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t up to use the app store, this </w:t>
                                </w: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>requires registering with Google or apple.</w:t>
                                </w:r>
                              </w:p>
                              <w:p w:rsidR="007C7829" w:rsidRDefault="007C7829" w:rsidP="00FF254E">
                                <w:pPr>
                                  <w:pStyle w:val="NoSpacing"/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</w:pPr>
                                <w:r w:rsidRPr="00FF254E"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  <w:t xml:space="preserve">       </w:t>
                                </w:r>
                              </w:p>
                              <w:p w:rsidR="007C7829" w:rsidRPr="00FF254E" w:rsidRDefault="007C7829" w:rsidP="00FF254E">
                                <w:pPr>
                                  <w:pStyle w:val="NoSpacing"/>
                                  <w:rPr>
                                    <w:rFonts w:ascii="Comic Sans MS" w:hAnsi="Comic Sans MS" w:cs="Arial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C7829" w:rsidRPr="009C0154" w:rsidRDefault="007C7829" w:rsidP="00FF254E">
                                <w:pPr>
                                  <w:pStyle w:val="NoSpacing"/>
                                  <w:spacing w:line="480" w:lineRule="auto"/>
                                  <w:rPr>
                                    <w:rFonts w:ascii="Comic Sans MS" w:hAnsi="Comic Sans MS" w:cs="Arial"/>
                                    <w:sz w:val="32"/>
                                    <w:szCs w:val="32"/>
                                  </w:rPr>
                                </w:pPr>
                                <w:r w:rsidRPr="009C0154">
                                  <w:rPr>
                                    <w:rFonts w:ascii="Comic Sans MS" w:hAnsi="Comic Sans MS" w:cs="Arial"/>
                                    <w:b/>
                                    <w:sz w:val="32"/>
                                    <w:szCs w:val="32"/>
                                  </w:rPr>
                                  <w:t xml:space="preserve"> My app log</w:t>
                                </w:r>
                                <w:r>
                                  <w:rPr>
                                    <w:rFonts w:ascii="Comic Sans MS" w:hAnsi="Comic Sans MS" w:cs="Arial"/>
                                    <w:b/>
                                    <w:sz w:val="32"/>
                                    <w:szCs w:val="32"/>
                                  </w:rPr>
                                  <w:t xml:space="preserve">in username      </w:t>
                                </w:r>
                                <w:r w:rsidRPr="009C0154">
                                  <w:rPr>
                                    <w:rFonts w:ascii="Comic Sans MS" w:hAnsi="Comic Sans MS" w:cs="Arial"/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proofErr w:type="gramStart"/>
                                <w:r w:rsidRPr="009C0154">
                                  <w:rPr>
                                    <w:rFonts w:ascii="Comic Sans MS" w:hAnsi="Comic Sans MS" w:cs="Arial"/>
                                    <w:b/>
                                    <w:sz w:val="32"/>
                                    <w:szCs w:val="32"/>
                                  </w:rPr>
                                  <w:t>My</w:t>
                                </w:r>
                                <w:proofErr w:type="gramEnd"/>
                                <w:r w:rsidRPr="009C0154">
                                  <w:rPr>
                                    <w:rFonts w:ascii="Comic Sans MS" w:hAnsi="Comic Sans MS" w:cs="Arial"/>
                                    <w:b/>
                                    <w:sz w:val="32"/>
                                    <w:szCs w:val="32"/>
                                  </w:rPr>
                                  <w:t xml:space="preserve"> app login password    </w:t>
                                </w:r>
                                <w:r w:rsidRPr="009C0154">
                                  <w:rPr>
                                    <w:rFonts w:ascii="Comic Sans MS" w:hAnsi="Comic Sans MS" w:cs="Arial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Text Box 31"/>
                          <wps:cNvSpPr txBox="1"/>
                          <wps:spPr>
                            <a:xfrm>
                              <a:off x="91440" y="420370"/>
                              <a:ext cx="5492115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5" seq="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Text Box 35"/>
                          <wps:cNvSpPr txBox="1"/>
                          <wps:spPr>
                            <a:xfrm>
                              <a:off x="91440" y="668020"/>
                              <a:ext cx="5492115" cy="249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5" seq="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Text Box 36"/>
                          <wps:cNvSpPr txBox="1"/>
                          <wps:spPr>
                            <a:xfrm>
                              <a:off x="91440" y="916305"/>
                              <a:ext cx="5492115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5" seq="3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 Box 37"/>
                          <wps:cNvSpPr txBox="1"/>
                          <wps:spPr>
                            <a:xfrm>
                              <a:off x="91440" y="1163955"/>
                              <a:ext cx="5492115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5" seq="4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Text Box 38"/>
                          <wps:cNvSpPr txBox="1"/>
                          <wps:spPr>
                            <a:xfrm>
                              <a:off x="91440" y="1411605"/>
                              <a:ext cx="5492115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5" seq="5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Text Box 52"/>
                          <wps:cNvSpPr txBox="1"/>
                          <wps:spPr>
                            <a:xfrm>
                              <a:off x="91440" y="1659255"/>
                              <a:ext cx="5492115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5" seq="6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Text Box 55"/>
                          <wps:cNvSpPr txBox="1"/>
                          <wps:spPr>
                            <a:xfrm>
                              <a:off x="91440" y="1906905"/>
                              <a:ext cx="5492115" cy="249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5" seq="7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Text Box 56"/>
                          <wps:cNvSpPr txBox="1"/>
                          <wps:spPr>
                            <a:xfrm>
                              <a:off x="91440" y="2155190"/>
                              <a:ext cx="5492115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5" seq="8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Text Box 57"/>
                          <wps:cNvSpPr txBox="1"/>
                          <wps:spPr>
                            <a:xfrm>
                              <a:off x="91440" y="2402840"/>
                              <a:ext cx="5492115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5" seq="9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Text Box 63"/>
                          <wps:cNvSpPr txBox="1"/>
                          <wps:spPr>
                            <a:xfrm>
                              <a:off x="91440" y="2650490"/>
                              <a:ext cx="5492115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5" seq="10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Text Box 64"/>
                          <wps:cNvSpPr txBox="1"/>
                          <wps:spPr>
                            <a:xfrm>
                              <a:off x="91440" y="2898140"/>
                              <a:ext cx="5492115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5" seq="11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Text Box 65"/>
                          <wps:cNvSpPr txBox="1"/>
                          <wps:spPr>
                            <a:xfrm>
                              <a:off x="91440" y="3145790"/>
                              <a:ext cx="5492115" cy="249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5" seq="12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Text Box 66"/>
                          <wps:cNvSpPr txBox="1"/>
                          <wps:spPr>
                            <a:xfrm>
                              <a:off x="91440" y="3394075"/>
                              <a:ext cx="5492115" cy="375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5" seq="13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Text Box 67"/>
                          <wps:cNvSpPr txBox="1"/>
                          <wps:spPr>
                            <a:xfrm>
                              <a:off x="91440" y="3768725"/>
                              <a:ext cx="5492115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5" seq="14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Text Box 69"/>
                          <wps:cNvSpPr txBox="1"/>
                          <wps:spPr>
                            <a:xfrm>
                              <a:off x="91440" y="4016375"/>
                              <a:ext cx="5492115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5" seq="15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Text Box 70"/>
                          <wps:cNvSpPr txBox="1"/>
                          <wps:spPr>
                            <a:xfrm>
                              <a:off x="91440" y="4264025"/>
                              <a:ext cx="5492115" cy="567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linkedTxbx id="15" seq="16"/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72092" y="4688219"/>
                            <a:ext cx="1619250" cy="609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7829" w:rsidRPr="00FF254E" w:rsidRDefault="007C7829" w:rsidP="009C0154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proofErr w:type="gramStart"/>
                              <w:r w:rsidRPr="00FF254E">
                                <w:rPr>
                                  <w:b/>
                                  <w:sz w:val="40"/>
                                  <w:szCs w:val="40"/>
                                </w:rPr>
                                <w:t>edinchpa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196215" y="4688219"/>
                            <a:ext cx="1898015" cy="609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7829" w:rsidRPr="00FF254E" w:rsidRDefault="007C7829" w:rsidP="009C0154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 w:rsidRPr="00FF254E">
                                <w:rPr>
                                  <w:b/>
                                  <w:sz w:val="40"/>
                                  <w:szCs w:val="40"/>
                                </w:rPr>
                                <w:t>positive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" o:spid="_x0000_s1054" style="position:absolute;margin-left:323.4pt;margin-top:107.45pt;width:446.85pt;height:477.7pt;z-index:251683876;mso-position-horizontal-relative:page;mso-position-vertical-relative:page" coordsize="5674995,60667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">
                <v:group id="Group 72" o:spid="_x0000_s1055" style="position:absolute;width:5674995;height:6066790" coordsize="5674995,60667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Br47sUAAADbAAAA&#10;DwAAAAAAAAAAAAAAAACpAgAAZHJzL2Rvd25yZXYueG1sUEsFBgAAAAAEAAQA+gAAAJsDAAAAAA==&#10;" mv:complextextbox="1">
                  <v:shape id="Text Box 51" o:spid="_x0000_s1056" type="#_x0000_t202" style="position:absolute;width:5674995;height:60667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GNwkxQAA&#10;ANsAAAAPAAAAZHJzL2Rvd25yZXYueG1sRI9Ba8JAFITvQv/D8gq9mY2F1hBdxZa29BBRowePj+wz&#10;CWbfhuw2Sf99tyB4HGbmG2a5Hk0jeupcbVnBLIpBEBdW11wqOB0/pwkI55E1NpZJwS85WK8eJktM&#10;tR34QH3uSxEg7FJUUHnfplK6oiKDLrItcfAutjPog+xKqTscAtw08jmOX6XBmsNChS29V1Rc8x+j&#10;gLLRHLfJ/MPv3i5f8TnZD5kulXp6HDcLEJ5Gfw/f2t9awcsM/r+EHyB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MY3CTFAAAA2wAAAA8AAAAAAAAAAAAAAAAAlwIAAGRycy9k&#10;b3ducmV2LnhtbFBLBQYAAAAABAAEAPUAAACJAwAAAAA=&#10;" mv:complextextbox="1" filled="f" stroked="f"/>
                  <v:shape id="Text Box 29" o:spid="_x0000_s1057" type="#_x0000_t202" style="position:absolute;left:91440;top:45720;width:5492115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  <v:textbox style="mso-next-textbox:#Text Box 31" inset="0,0,0,0">
                      <w:txbxContent>
                        <w:p w:rsidR="007C7829" w:rsidRPr="00FF254E" w:rsidRDefault="007C7829" w:rsidP="00FF254E">
                          <w:pPr>
                            <w:jc w:val="both"/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</w:pP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>Get the app!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   Downloading the </w:t>
                          </w: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>app is free</w:t>
                          </w:r>
                        </w:p>
                        <w:p w:rsidR="007C7829" w:rsidRPr="00FF254E" w:rsidRDefault="007C7829" w:rsidP="00FF254E">
                          <w:pPr>
                            <w:spacing w:after="0"/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</w:pP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>1.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>Visit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 your app store on your phone or tablet.</w:t>
                          </w:r>
                        </w:p>
                        <w:p w:rsidR="007C7829" w:rsidRPr="00FF254E" w:rsidRDefault="007C7829" w:rsidP="00FF254E">
                          <w:pPr>
                            <w:spacing w:after="0"/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</w:pP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>2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.  </w:t>
                          </w: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>Search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 on ‘feeling good’ and look for the logo with a blue sky and sun (see picture above)</w:t>
                          </w:r>
                        </w:p>
                        <w:p w:rsidR="007C7829" w:rsidRPr="00FF254E" w:rsidRDefault="007C7829" w:rsidP="00FF254E">
                          <w:pPr>
                            <w:spacing w:after="0"/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</w:pP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>3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.  </w:t>
                          </w: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>Install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 the app free to your device. It comes with free stuff.        </w:t>
                          </w:r>
                        </w:p>
                        <w:p w:rsidR="007C7829" w:rsidRPr="00FF254E" w:rsidRDefault="007C7829" w:rsidP="00FF254E">
                          <w:pPr>
                            <w:spacing w:after="0"/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</w:pP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>4. Unlock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 the rest of the tracks by putting the </w:t>
                          </w: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>username and password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 below into the login boxes at the foot of the ‘download’ tab. (NB this username and password are </w:t>
                          </w:r>
                          <w:r w:rsidRPr="00FF254E">
                            <w:rPr>
                              <w:rFonts w:ascii="Comic Sans MS" w:hAnsi="Comic Sans MS" w:cs="Arial"/>
                              <w:i/>
                              <w:sz w:val="28"/>
                              <w:szCs w:val="28"/>
                            </w:rPr>
                            <w:t xml:space="preserve">only 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for this app.) </w:t>
                          </w:r>
                        </w:p>
                        <w:p w:rsidR="007C7829" w:rsidRPr="00FF254E" w:rsidRDefault="007C7829" w:rsidP="00FF254E">
                          <w:pPr>
                            <w:spacing w:after="0"/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</w:pP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5.  On an </w:t>
                          </w: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 xml:space="preserve">ipad/iphone 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you need to </w:t>
                          </w: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>close the keypad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 (press done) </w:t>
                          </w: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>before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 pressing ‘submit’</w:t>
                          </w:r>
                        </w:p>
                        <w:p w:rsidR="007C7829" w:rsidRPr="00FF254E" w:rsidRDefault="007C7829" w:rsidP="00FF254E">
                          <w:pPr>
                            <w:spacing w:after="0"/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</w:pP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>6.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 xml:space="preserve">Complete the questionnaire 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>–</w:t>
                          </w: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>mood score</w:t>
                          </w: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>for your interest,</w:t>
                          </w: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helpful to us, all results are anonymous.                      </w:t>
                          </w:r>
                        </w:p>
                        <w:p w:rsidR="007C7829" w:rsidRPr="00FF254E" w:rsidRDefault="007C7829" w:rsidP="00FF254E">
                          <w:pPr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</w:pPr>
                          <w:r w:rsidRPr="00FF254E">
                            <w:rPr>
                              <w:rFonts w:ascii="Comic Sans MS" w:hAnsi="Comic Sans MS" w:cs="Arial"/>
                              <w:b/>
                              <w:sz w:val="28"/>
                              <w:szCs w:val="28"/>
                            </w:rPr>
                            <w:t>NB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 your device needs to be se</w:t>
                          </w:r>
                          <w:r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t up to use the app store, this </w:t>
                          </w: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>requires registering with Google or apple.</w:t>
                          </w:r>
                        </w:p>
                        <w:p w:rsidR="007C7829" w:rsidRDefault="007C7829" w:rsidP="00FF254E">
                          <w:pPr>
                            <w:pStyle w:val="NoSpacing"/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</w:pPr>
                          <w:r w:rsidRPr="00FF254E"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  <w:t xml:space="preserve">       </w:t>
                          </w:r>
                        </w:p>
                        <w:p w:rsidR="007C7829" w:rsidRPr="00FF254E" w:rsidRDefault="007C7829" w:rsidP="00FF254E">
                          <w:pPr>
                            <w:pStyle w:val="NoSpacing"/>
                            <w:rPr>
                              <w:rFonts w:ascii="Comic Sans MS" w:hAnsi="Comic Sans MS" w:cs="Arial"/>
                              <w:sz w:val="28"/>
                              <w:szCs w:val="28"/>
                            </w:rPr>
                          </w:pPr>
                        </w:p>
                        <w:p w:rsidR="007C7829" w:rsidRPr="009C0154" w:rsidRDefault="007C7829" w:rsidP="00FF254E">
                          <w:pPr>
                            <w:pStyle w:val="NoSpacing"/>
                            <w:spacing w:line="480" w:lineRule="auto"/>
                            <w:rPr>
                              <w:rFonts w:ascii="Comic Sans MS" w:hAnsi="Comic Sans MS" w:cs="Arial"/>
                              <w:sz w:val="32"/>
                              <w:szCs w:val="32"/>
                            </w:rPr>
                          </w:pPr>
                          <w:r w:rsidRPr="009C0154">
                            <w:rPr>
                              <w:rFonts w:ascii="Comic Sans MS" w:hAnsi="Comic Sans MS" w:cs="Arial"/>
                              <w:b/>
                              <w:sz w:val="32"/>
                              <w:szCs w:val="32"/>
                            </w:rPr>
                            <w:t xml:space="preserve"> My app log</w:t>
                          </w:r>
                          <w:r>
                            <w:rPr>
                              <w:rFonts w:ascii="Comic Sans MS" w:hAnsi="Comic Sans MS" w:cs="Arial"/>
                              <w:b/>
                              <w:sz w:val="32"/>
                              <w:szCs w:val="32"/>
                            </w:rPr>
                            <w:t xml:space="preserve">in username      </w:t>
                          </w:r>
                          <w:r w:rsidRPr="009C0154">
                            <w:rPr>
                              <w:rFonts w:ascii="Comic Sans MS" w:hAnsi="Comic Sans MS" w:cs="Arial"/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proofErr w:type="gramStart"/>
                          <w:r w:rsidRPr="009C0154">
                            <w:rPr>
                              <w:rFonts w:ascii="Comic Sans MS" w:hAnsi="Comic Sans MS" w:cs="Arial"/>
                              <w:b/>
                              <w:sz w:val="32"/>
                              <w:szCs w:val="32"/>
                            </w:rPr>
                            <w:t>My</w:t>
                          </w:r>
                          <w:proofErr w:type="gramEnd"/>
                          <w:r w:rsidRPr="009C0154">
                            <w:rPr>
                              <w:rFonts w:ascii="Comic Sans MS" w:hAnsi="Comic Sans MS" w:cs="Arial"/>
                              <w:b/>
                              <w:sz w:val="32"/>
                              <w:szCs w:val="32"/>
                            </w:rPr>
                            <w:t xml:space="preserve"> app login password    </w:t>
                          </w:r>
                          <w:r w:rsidRPr="009C0154">
                            <w:rPr>
                              <w:rFonts w:ascii="Comic Sans MS" w:hAnsi="Comic Sans MS" w:cs="Arial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1" o:spid="_x0000_s1058" type="#_x0000_t202" style="position:absolute;left:91440;top:420370;width:549211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  <v:textbox style="mso-next-textbox:#Text Box 35" inset="0,0,0,0">
                      <w:txbxContent/>
                    </v:textbox>
                  </v:shape>
                  <v:shape id="Text Box 35" o:spid="_x0000_s1059" type="#_x0000_t202" style="position:absolute;left:91440;top:668020;width:5492115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  <v:textbox style="mso-next-textbox:#Text Box 36" inset="0,0,0,0">
                      <w:txbxContent/>
                    </v:textbox>
                  </v:shape>
                  <v:shape id="Text Box 36" o:spid="_x0000_s1060" type="#_x0000_t202" style="position:absolute;left:91440;top:916305;width:549211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  <v:textbox style="mso-next-textbox:#Text Box 37" inset="0,0,0,0">
                      <w:txbxContent/>
                    </v:textbox>
                  </v:shape>
                  <v:shape id="Text Box 37" o:spid="_x0000_s1061" type="#_x0000_t202" style="position:absolute;left:91440;top:1163955;width:549211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  <v:textbox style="mso-next-textbox:#Text Box 38" inset="0,0,0,0">
                      <w:txbxContent/>
                    </v:textbox>
                  </v:shape>
                  <v:shape id="Text Box 38" o:spid="_x0000_s1062" type="#_x0000_t202" style="position:absolute;left:91440;top:1411605;width:549211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  <v:textbox style="mso-next-textbox:#Text Box 52" inset="0,0,0,0">
                      <w:txbxContent/>
                    </v:textbox>
                  </v:shape>
                  <v:shape id="Text Box 52" o:spid="_x0000_s1063" type="#_x0000_t202" style="position:absolute;left:91440;top:1659255;width:549211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SCb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SCbwwAAANsAAAAPAAAAAAAAAAAAAAAAAJcCAABkcnMvZG93&#10;bnJldi54bWxQSwUGAAAAAAQABAD1AAAAhwMAAAAA&#10;" filled="f" stroked="f">
                    <v:textbox style="mso-next-textbox:#Text Box 55" inset="0,0,0,0">
                      <w:txbxContent/>
                    </v:textbox>
                  </v:shape>
                  <v:shape id="Text Box 55" o:spid="_x0000_s1064" type="#_x0000_t202" style="position:absolute;left:91440;top:1906905;width:5492115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JLjvxQAA&#10;ANsAAAAPAAAAZHJzL2Rvd25yZXYueG1sRI9Ba8JAFITvBf/D8oTemo0FpU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MkuO/FAAAA2wAAAA8AAAAAAAAAAAAAAAAAlwIAAGRycy9k&#10;b3ducmV2LnhtbFBLBQYAAAAABAAEAPUAAACJAwAAAAA=&#10;" filled="f" stroked="f">
                    <v:textbox style="mso-next-textbox:#Text Box 56" inset="0,0,0,0">
                      <w:txbxContent/>
                    </v:textbox>
                  </v:shape>
                  <v:shape id="Text Box 56" o:spid="_x0000_s1065" type="#_x0000_t202" style="position:absolute;left:91440;top:2155190;width:549211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9iaY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/YmmMQAAADbAAAADwAAAAAAAAAAAAAAAACXAgAAZHJzL2Rv&#10;d25yZXYueG1sUEsFBgAAAAAEAAQA9QAAAIgDAAAAAA==&#10;" filled="f" stroked="f">
                    <v:textbox style="mso-next-textbox:#Text Box 57" inset="0,0,0,0">
                      <w:txbxContent/>
                    </v:textbox>
                  </v:shape>
                  <v:shape id="Text Box 57" o:spid="_x0000_s1066" type="#_x0000_t202" style="position:absolute;left:91440;top:2402840;width:549211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oMDxQAA&#10;ANsAAAAPAAAAZHJzL2Rvd25yZXYueG1sRI9Ba8JAFITvQv/D8gredFNB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6gwPFAAAA2wAAAA8AAAAAAAAAAAAAAAAAlwIAAGRycy9k&#10;b3ducmV2LnhtbFBLBQYAAAAABAAEAPUAAACJAwAAAAA=&#10;" filled="f" stroked="f">
                    <v:textbox style="mso-next-textbox:#Text Box 63" inset="0,0,0,0">
                      <w:txbxContent/>
                    </v:textbox>
                  </v:shape>
                  <v:shape id="Text Box 63" o:spid="_x0000_s1067" type="#_x0000_t202" style="position:absolute;left:91440;top:2650490;width:549211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7U+9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e1PvcQAAADbAAAADwAAAAAAAAAAAAAAAACXAgAAZHJzL2Rv&#10;d25yZXYueG1sUEsFBgAAAAAEAAQA9QAAAIgDAAAAAA==&#10;" filled="f" stroked="f">
                    <v:textbox style="mso-next-textbox:#Text Box 64" inset="0,0,0,0">
                      <w:txbxContent/>
                    </v:textbox>
                  </v:shape>
                  <v:shape id="Text Box 64" o:spid="_x0000_s1068" type="#_x0000_t202" style="position:absolute;left:91440;top:2898140;width:549211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NfJ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TXycQAAADbAAAADwAAAAAAAAAAAAAAAACXAgAAZHJzL2Rv&#10;d25yZXYueG1sUEsFBgAAAAAEAAQA9QAAAIgDAAAAAA==&#10;" filled="f" stroked="f">
                    <v:textbox style="mso-next-textbox:#Text Box 65" inset="0,0,0,0">
                      <w:txbxContent/>
                    </v:textbox>
                  </v:shape>
                  <v:shape id="Text Box 65" o:spid="_x0000_s1069" type="#_x0000_t202" style="position:absolute;left:91440;top:3145790;width:5492115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HJS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hyUsQAAADbAAAADwAAAAAAAAAAAAAAAACXAgAAZHJzL2Rv&#10;d25yZXYueG1sUEsFBgAAAAAEAAQA9QAAAIgDAAAAAA==&#10;" filled="f" stroked="f">
                    <v:textbox style="mso-next-textbox:#Text Box 66" inset="0,0,0,0">
                      <w:txbxContent/>
                    </v:textbox>
                  </v:shape>
                  <v:shape id="Text Box 66" o:spid="_x0000_s1070" type="#_x0000_t202" style="position:absolute;left:91440;top:3394075;width:5492115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uwlxAAA&#10;ANsAAAAPAAAAZHJzL2Rvd25yZXYueG1sRI9Ba8JAFITvhf6H5Qnemo09BE1dRaSFQkGM8dDjM/tM&#10;FrNv0+xW4793BcHjMDPfMPPlYFtxpt4bxwomSQqCuHLacK1gX369TUH4gKyxdUwKruRhuXh9mWOu&#10;3YULOu9CLSKEfY4KmhC6XEpfNWTRJ64jjt7R9RZDlH0tdY+XCLetfE/TTFo0HBca7GjdUHXa/VsF&#10;q18uPs3f5rAtjoUpy1nKP9lJqfFoWH2ACDSEZ/jR/tYKsgzuX+IP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rsJcQAAADbAAAADwAAAAAAAAAAAAAAAACXAgAAZHJzL2Rv&#10;d25yZXYueG1sUEsFBgAAAAAEAAQA9QAAAIgDAAAAAA==&#10;" filled="f" stroked="f">
                    <v:textbox style="mso-next-textbox:#Text Box 67" inset="0,0,0,0">
                      <w:txbxContent/>
                    </v:textbox>
                  </v:shape>
                  <v:shape id="Text Box 67" o:spid="_x0000_s1071" type="#_x0000_t202" style="position:absolute;left:91440;top:3768725;width:549211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1km+xQAA&#10;ANsAAAAPAAAAZHJzL2Rvd25yZXYueG1sRI9Ba8JAFITvBf/D8oTe6kYPaRvdiEgFoVAa48HjM/uS&#10;LGbfptlV03/fLRR6HGbmG2a1Hm0nbjR441jBfJaAIK6cNtwoOJa7pxcQPiBr7ByTgm/ysM4nDyvM&#10;tLtzQbdDaESEsM9QQRtCn0npq5Ys+pnriaNXu8FiiHJopB7wHuG2k4skSaVFw3GhxZ62LVWXw9Uq&#10;2Jy4eDNfH+fPoi5MWb4m/J5elHqcjpsliEBj+A//tfdaQfoM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WSb7FAAAA2wAAAA8AAAAAAAAAAAAAAAAAlwIAAGRycy9k&#10;b3ducmV2LnhtbFBLBQYAAAAABAAEAPUAAACJAwAAAAA=&#10;" filled="f" stroked="f">
                    <v:textbox style="mso-next-textbox:#Text Box 69" inset="0,0,0,0">
                      <w:txbxContent/>
                    </v:textbox>
                  </v:shape>
                  <v:shape id="Text Box 69" o:spid="_x0000_s1072" type="#_x0000_t202" style="position:absolute;left:91440;top:4016375;width:549211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XhXwwAA&#10;ANsAAAAPAAAAZHJzL2Rvd25yZXYueG1sRI9Ba8JAFITvgv9heYI33dhDqNFVRCwIQmmMB4/P7DNZ&#10;zL6N2VXTf98tFHocZuYbZrnubSOe1HnjWMFsmoAgLp02XCk4FR+TdxA+IGtsHJOCb/KwXg0HS8y0&#10;e3FOz2OoRISwz1BBHUKbSenLmiz6qWuJo3d1ncUQZVdJ3eErwm0j35IklRYNx4UaW9rWVN6OD6tg&#10;c+Z8Z+6fl6/8mpuimCd8SG9KjUf9ZgEiUB/+w3/tvVaQzuH3S/w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BXhXwwAAANsAAAAPAAAAAAAAAAAAAAAAAJcCAABkcnMvZG93&#10;bnJldi54bWxQSwUGAAAAAAQABAD1AAAAhwMAAAAA&#10;" filled="f" stroked="f">
                    <v:textbox style="mso-next-textbox:#Text Box 70" inset="0,0,0,0">
                      <w:txbxContent/>
                    </v:textbox>
                  </v:shape>
                  <v:shape id="Text Box 70" o:spid="_x0000_s1073" type="#_x0000_t202" style="position:absolute;left:91440;top:4264025;width:5492115;height:5676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5kcXwgAA&#10;ANsAAAAPAAAAZHJzL2Rvd25yZXYueG1sRE/Pa8IwFL4L+x/CE7zZVA+ddkaRMWEgjLXdYce35tkG&#10;m5euyWr33y+HgceP7/fuMNlOjDR441jBKklBENdOG24UfFSn5QaED8gaO8ek4Jc8HPYPsx3m2t24&#10;oLEMjYgh7HNU0IbQ51L6uiWLPnE9ceQubrAYIhwaqQe8xXDbyXWaZtKi4djQYk/PLdXX8scqOH5y&#10;8WK+377ei0thqmqb8jm7KrWYT8cnEIGmcBf/u1+1gse4Pn6JP0D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mRxfCAAAA2wAAAA8AAAAAAAAAAAAAAAAAlwIAAGRycy9kb3du&#10;cmV2LnhtbFBLBQYAAAAABAAEAPUAAACGAwAAAAA=&#10;" filled="f" stroked="f">
                    <v:textbox inset="0,0,0,0">
                      <w:txbxContent/>
                    </v:textbox>
                  </v:shape>
                </v:group>
                <v:shape id="Text Box 4" o:spid="_x0000_s1074" type="#_x0000_t202" style="position:absolute;left:372092;top:4688219;width:1619250;height:6096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HTUWwgAA&#10;ANsAAAAPAAAAZHJzL2Rvd25yZXYueG1sRE/JasMwEL0H8g9iAr2ERO6Spa6VUAItyS0b7XWwxgu1&#10;Rq6kOO7fV4dAjo+3Z+veNKIj52vLCh6nCQji3OqaSwXn08dkCcIHZI2NZVLwRx7Wq+Egw1TbKx+o&#10;O4ZSxBD2KSqoQmhTKX1ekUE/tS1x5ArrDIYIXSm1w2sMN418SpK5NFhzbKiwpU1F+c/xYhQsX7bd&#10;t98977/yedG8hvGi+/x1Sj2M+vc3EIH6cBff3FutYBbXxy/xB8jV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dNRbCAAAA2wAAAA8AAAAAAAAAAAAAAAAAlwIAAGRycy9kb3du&#10;cmV2LnhtbFBLBQYAAAAABAAEAPUAAACGAwAAAAA=&#10;">
                  <v:textbox>
                    <w:txbxContent>
                      <w:p w:rsidR="007C7829" w:rsidRPr="00FF254E" w:rsidRDefault="007C7829" w:rsidP="009C0154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proofErr w:type="spellStart"/>
                        <w:proofErr w:type="gramStart"/>
                        <w:r w:rsidRPr="00FF254E">
                          <w:rPr>
                            <w:b/>
                            <w:sz w:val="40"/>
                            <w:szCs w:val="40"/>
                          </w:rPr>
                          <w:t>edinchpa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5" o:spid="_x0000_s1075" type="#_x0000_t202" style="position:absolute;left:3196215;top:4688219;width:1898015;height:6096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/gpWxQAA&#10;ANsAAAAPAAAAZHJzL2Rvd25yZXYueG1sRI9bawIxFITfC/6HcARfSs16werWKCK06Fu9YF8Pm+Pu&#10;4uZkTeK6/vumIPRxmJlvmPmyNZVoyPnSsoJBPwFBnFldcq7gePh8m4LwAVljZZkUPMjDctF5mWOq&#10;7Z131OxDLiKEfYoKihDqVEqfFWTQ921NHL2zdQZDlC6X2uE9wk0lh0kykQZLjgsF1rQuKLvsb0bB&#10;dLxpfvx29H3KJudqFl7fm6+rU6rXbVcfIAK14T/8bG+0gvEM/r7EHy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+ClbFAAAA2wAAAA8AAAAAAAAAAAAAAAAAlwIAAGRycy9k&#10;b3ducmV2LnhtbFBLBQYAAAAABAAEAPUAAACJAwAAAAA=&#10;">
                  <v:textbox>
                    <w:txbxContent>
                      <w:p w:rsidR="007C7829" w:rsidRPr="00FF254E" w:rsidRDefault="007C7829" w:rsidP="009C0154">
                        <w:pPr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  <w:proofErr w:type="gramStart"/>
                        <w:r w:rsidRPr="00FF254E">
                          <w:rPr>
                            <w:b/>
                            <w:sz w:val="40"/>
                            <w:szCs w:val="40"/>
                          </w:rPr>
                          <w:t>positive</w:t>
                        </w:r>
                        <w:proofErr w:type="gramEnd"/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6012D9"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684900" behindDoc="0" locked="0" layoutInCell="1" allowOverlap="1" wp14:anchorId="504FD2CB" wp14:editId="21568386">
            <wp:simplePos x="0" y="0"/>
            <wp:positionH relativeFrom="page">
              <wp:posOffset>1182370</wp:posOffset>
            </wp:positionH>
            <wp:positionV relativeFrom="page">
              <wp:posOffset>5115560</wp:posOffset>
            </wp:positionV>
            <wp:extent cx="1972945" cy="2329180"/>
            <wp:effectExtent l="0" t="0" r="8255" b="7620"/>
            <wp:wrapSquare wrapText="bothSides"/>
            <wp:docPr id="4" name="Picture 3" descr="New Picture (8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New Picture (88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78"/>
                    <a:stretch/>
                  </pic:blipFill>
                  <pic:spPr bwMode="auto">
                    <a:xfrm>
                      <a:off x="0" y="0"/>
                      <a:ext cx="1972945" cy="232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2D9">
        <w:rPr>
          <w:noProof/>
        </w:rPr>
        <mc:AlternateContent>
          <mc:Choice Requires="wps">
            <w:drawing>
              <wp:anchor distT="0" distB="0" distL="114300" distR="114300" simplePos="0" relativeHeight="251670564" behindDoc="0" locked="0" layoutInCell="1" allowOverlap="1" wp14:anchorId="0F0073FD" wp14:editId="1F6E6F41">
                <wp:simplePos x="0" y="0"/>
                <wp:positionH relativeFrom="page">
                  <wp:posOffset>2987040</wp:posOffset>
                </wp:positionH>
                <wp:positionV relativeFrom="page">
                  <wp:posOffset>240665</wp:posOffset>
                </wp:positionV>
                <wp:extent cx="6511290" cy="1746250"/>
                <wp:effectExtent l="0" t="0" r="0" b="6350"/>
                <wp:wrapTight wrapText="bothSides">
                  <wp:wrapPolygon edited="0">
                    <wp:start x="84" y="0"/>
                    <wp:lineTo x="84" y="21364"/>
                    <wp:lineTo x="21402" y="21364"/>
                    <wp:lineTo x="21402" y="0"/>
                    <wp:lineTo x="84" y="0"/>
                  </wp:wrapPolygon>
                </wp:wrapTight>
                <wp:docPr id="4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90" cy="174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7829" w:rsidRDefault="007C7829" w:rsidP="00FF254E">
                            <w:pPr>
                              <w:pStyle w:val="Heading1"/>
                            </w:pPr>
                          </w:p>
                          <w:p w:rsidR="007C7829" w:rsidRPr="00AC3D1F" w:rsidRDefault="007C7829" w:rsidP="00FF254E">
                            <w:pPr>
                              <w:pStyle w:val="Heading1"/>
                            </w:pPr>
                            <w:r>
                              <w:t xml:space="preserve">The Feeling Good App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235.2pt;margin-top:18.95pt;width:512.7pt;height:137.5pt;z-index:2516705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" filled="f" stroked="f">
                <v:textbox inset=",0,,0">
                  <w:txbxContent>
                    <w:p w:rsidR="007C7829" w:rsidRDefault="007C7829" w:rsidP="00FF254E">
                      <w:pPr>
                        <w:pStyle w:val="Heading1"/>
                      </w:pPr>
                    </w:p>
                    <w:p w:rsidR="007C7829" w:rsidRPr="00AC3D1F" w:rsidRDefault="007C7829" w:rsidP="00FF254E">
                      <w:pPr>
                        <w:pStyle w:val="Heading1"/>
                      </w:pPr>
                      <w:r>
                        <w:t xml:space="preserve">The Feeling Good App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B31FD">
        <w:rPr>
          <w:noProof/>
        </w:rPr>
        <w:drawing>
          <wp:anchor distT="0" distB="0" distL="118745" distR="118745" simplePos="0" relativeHeight="251669540" behindDoc="0" locked="0" layoutInCell="1" allowOverlap="1" wp14:anchorId="6AAEC8E2" wp14:editId="4E5D6FC0">
            <wp:simplePos x="0" y="0"/>
            <wp:positionH relativeFrom="page">
              <wp:posOffset>365125</wp:posOffset>
            </wp:positionH>
            <wp:positionV relativeFrom="page">
              <wp:posOffset>249555</wp:posOffset>
            </wp:positionV>
            <wp:extent cx="3742055" cy="4682490"/>
            <wp:effectExtent l="0" t="0" r="0" b="0"/>
            <wp:wrapTight wrapText="bothSides">
              <wp:wrapPolygon edited="0">
                <wp:start x="147" y="0"/>
                <wp:lineTo x="0" y="117"/>
                <wp:lineTo x="0" y="21207"/>
                <wp:lineTo x="147" y="21442"/>
                <wp:lineTo x="21259" y="21442"/>
                <wp:lineTo x="21406" y="21207"/>
                <wp:lineTo x="21406" y="117"/>
                <wp:lineTo x="21259" y="0"/>
                <wp:lineTo x="147" y="0"/>
              </wp:wrapPolygon>
            </wp:wrapTight>
            <wp:docPr id="4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:plaza brochure images:42-15838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468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954">
        <w:rPr>
          <w:noProof/>
        </w:rPr>
        <mc:AlternateContent>
          <mc:Choice Requires="wpg">
            <w:drawing>
              <wp:anchor distT="0" distB="0" distL="114300" distR="114300" simplePos="0" relativeHeight="251671588" behindDoc="0" locked="0" layoutInCell="1" allowOverlap="1">
                <wp:simplePos x="0" y="0"/>
                <wp:positionH relativeFrom="page">
                  <wp:posOffset>3515360</wp:posOffset>
                </wp:positionH>
                <wp:positionV relativeFrom="page">
                  <wp:posOffset>2755900</wp:posOffset>
                </wp:positionV>
                <wp:extent cx="6176645" cy="4368800"/>
                <wp:effectExtent l="0" t="0" r="0" b="0"/>
                <wp:wrapThrough wrapText="bothSides">
                  <wp:wrapPolygon edited="0">
                    <wp:start x="89" y="0"/>
                    <wp:lineTo x="89" y="21474"/>
                    <wp:lineTo x="21407" y="21474"/>
                    <wp:lineTo x="21407" y="0"/>
                    <wp:lineTo x="89" y="0"/>
                  </wp:wrapPolygon>
                </wp:wrapThrough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645" cy="4368800"/>
                          <a:chOff x="0" y="0"/>
                          <a:chExt cx="6176645" cy="43688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4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76645" cy="43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0"/>
                            <a:ext cx="41148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7C7829" w:rsidRPr="00700990" w:rsidRDefault="007C7829" w:rsidP="00FF254E">
                              <w:pPr>
                                <w:pStyle w:val="NoSpacing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77" style="position:absolute;margin-left:276.8pt;margin-top:217pt;width:486.35pt;height:344pt;z-index:251671588;mso-position-horizontal-relative:page;mso-position-vertical-relative:page" coordsize="6176645,4368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" mv:complextextbox="1">
                <v:shape id="_x0000_s1078" type="#_x0000_t202" style="position:absolute;width:6176645;height:4368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goCFxAAA&#10;ANsAAAAPAAAAZHJzL2Rvd25yZXYueG1sRI/dasJAFITvBd9hOYJ3urGIlegqoRCoYME/vD5mj0kw&#10;ezbJbjXt03eFgpfDzHzDLNedqcSdWldaVjAZRyCIM6tLzhWcjuloDsJ5ZI2VZVLwQw7Wq35vibG2&#10;D97T/eBzESDsYlRQeF/HUrqsIINubGvi4F1ta9AH2eZSt/gIcFPJtyiaSYMlh4UCa/ooKLsdvo2C&#10;r92l+d1EzlSJT9P3ZNdsr+dGqeGgSxYgPHX+Ff5vf2oF0xk8v4Qf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IKAhcQAAADbAAAADwAAAAAAAAAAAAAAAACXAgAAZHJzL2Rv&#10;d25yZXYueG1sUEsFBgAAAAAEAAQA9QAAAIgDAAAAAA==&#10;" mv:complextextbox="1" filled="f" stroked="f">
                  <v:textbox inset=",0,,0"/>
                </v:shape>
                <v:shape id="Text Box 27" o:spid="_x0000_s1079" type="#_x0000_t202" style="position:absolute;left:91440;width:411480;height:250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inset="0,0,0,0">
                    <w:txbxContent>
                      <w:p w:rsidR="007C7829" w:rsidRPr="00700990" w:rsidRDefault="007C7829" w:rsidP="00FF254E">
                        <w:pPr>
                          <w:pStyle w:val="NoSpacing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B7115D">
        <w:br w:type="page"/>
      </w:r>
      <w:r w:rsidR="00BA6018">
        <w:rPr>
          <w:noProof/>
        </w:rPr>
        <w:lastRenderedPageBreak/>
        <w:drawing>
          <wp:anchor distT="0" distB="0" distL="118745" distR="118745" simplePos="0" relativeHeight="251692068" behindDoc="0" locked="0" layoutInCell="1" allowOverlap="1" wp14:anchorId="687D7E17" wp14:editId="315B1C63">
            <wp:simplePos x="0" y="0"/>
            <wp:positionH relativeFrom="page">
              <wp:posOffset>6503670</wp:posOffset>
            </wp:positionH>
            <wp:positionV relativeFrom="page">
              <wp:posOffset>365760</wp:posOffset>
            </wp:positionV>
            <wp:extent cx="3188335" cy="4800600"/>
            <wp:effectExtent l="0" t="0" r="12065" b="0"/>
            <wp:wrapTight wrapText="bothSides">
              <wp:wrapPolygon edited="0">
                <wp:start x="0" y="0"/>
                <wp:lineTo x="0" y="21486"/>
                <wp:lineTo x="21510" y="21486"/>
                <wp:lineTo x="21510" y="0"/>
                <wp:lineTo x="0" y="0"/>
              </wp:wrapPolygon>
            </wp:wrapTight>
            <wp:docPr id="6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:plaza brochure images:42-158686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4800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954">
        <w:rPr>
          <w:noProof/>
        </w:rPr>
        <mc:AlternateContent>
          <mc:Choice Requires="wpg">
            <w:drawing>
              <wp:anchor distT="0" distB="0" distL="114300" distR="114300" simplePos="0" relativeHeight="251688996" behindDoc="0" locked="0" layoutInCell="1" allowOverlap="1">
                <wp:simplePos x="0" y="0"/>
                <wp:positionH relativeFrom="page">
                  <wp:posOffset>567055</wp:posOffset>
                </wp:positionH>
                <wp:positionV relativeFrom="page">
                  <wp:posOffset>3592830</wp:posOffset>
                </wp:positionV>
                <wp:extent cx="9125585" cy="2980055"/>
                <wp:effectExtent l="0" t="0" r="0" b="17145"/>
                <wp:wrapThrough wrapText="bothSides">
                  <wp:wrapPolygon edited="0">
                    <wp:start x="60" y="0"/>
                    <wp:lineTo x="60" y="21540"/>
                    <wp:lineTo x="21463" y="21540"/>
                    <wp:lineTo x="21463" y="0"/>
                    <wp:lineTo x="60" y="0"/>
                  </wp:wrapPolygon>
                </wp:wrapThrough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5585" cy="2980055"/>
                          <a:chOff x="0" y="0"/>
                          <a:chExt cx="9125585" cy="29800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25585" cy="297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75" name="Text Box 75"/>
                        <wps:cNvSpPr txBox="1"/>
                        <wps:spPr>
                          <a:xfrm>
                            <a:off x="91440" y="0"/>
                            <a:ext cx="572643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0">
                          <w:txbxContent>
                            <w:p w:rsidR="007C7829" w:rsidRDefault="007C7829" w:rsidP="006012D9">
                              <w:pPr>
                                <w:pStyle w:val="BodyText"/>
                              </w:pPr>
                            </w:p>
                            <w:p w:rsidR="007C7829" w:rsidRPr="00C4551D" w:rsidRDefault="007C7829" w:rsidP="006012D9">
                              <w:pPr>
                                <w:pStyle w:val="BodyText"/>
                                <w:rPr>
                                  <w:color w:val="auto"/>
                                  <w:sz w:val="36"/>
                                  <w:szCs w:val="36"/>
                                </w:rPr>
                              </w:pPr>
                              <w:r w:rsidRPr="00C4551D">
                                <w:rPr>
                                  <w:color w:val="auto"/>
                                  <w:sz w:val="36"/>
                                  <w:szCs w:val="36"/>
                                </w:rPr>
                                <w:t>MIND</w:t>
                              </w:r>
                              <w:r>
                                <w:rPr>
                                  <w:color w:val="auto"/>
                                  <w:sz w:val="36"/>
                                  <w:szCs w:val="36"/>
                                </w:rPr>
                                <w:t xml:space="preserve"> – Helpful information leaflets and stories</w:t>
                              </w:r>
                            </w:p>
                            <w:p w:rsidR="007C7829" w:rsidRDefault="007C7829" w:rsidP="006012D9">
                              <w:pPr>
                                <w:pStyle w:val="BodyText"/>
                                <w:rPr>
                                  <w:color w:val="auto"/>
                                  <w:sz w:val="36"/>
                                  <w:szCs w:val="36"/>
                                </w:rPr>
                              </w:pPr>
                              <w:hyperlink r:id="rId18" w:history="1">
                                <w:r w:rsidRPr="00215A92">
                                  <w:rPr>
                                    <w:rStyle w:val="Hyperlink"/>
                                    <w:sz w:val="36"/>
                                    <w:szCs w:val="36"/>
                                  </w:rPr>
                                  <w:t>https://www.mind.org.uk/information-support/</w:t>
                                </w:r>
                              </w:hyperlink>
                            </w:p>
                            <w:p w:rsidR="007C7829" w:rsidRDefault="007C7829" w:rsidP="006012D9">
                              <w:pPr>
                                <w:pStyle w:val="BodyText"/>
                                <w:rPr>
                                  <w:color w:val="auto"/>
                                  <w:sz w:val="36"/>
                                  <w:szCs w:val="36"/>
                                </w:rPr>
                              </w:pPr>
                            </w:p>
                            <w:p w:rsidR="007C7829" w:rsidRDefault="007C7829" w:rsidP="006012D9">
                              <w:pPr>
                                <w:pStyle w:val="BodyText"/>
                                <w:rPr>
                                  <w:color w:val="auto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auto"/>
                                  <w:sz w:val="36"/>
                                  <w:szCs w:val="36"/>
                                </w:rPr>
                                <w:t>ITHRIVE – Edinburgh-based online space for Mental Health Resources</w:t>
                              </w:r>
                            </w:p>
                            <w:p w:rsidR="007C7829" w:rsidRDefault="007C7829" w:rsidP="006012D9">
                              <w:pPr>
                                <w:pStyle w:val="BodyText"/>
                                <w:rPr>
                                  <w:color w:val="auto"/>
                                  <w:sz w:val="36"/>
                                  <w:szCs w:val="36"/>
                                </w:rPr>
                              </w:pPr>
                              <w:hyperlink r:id="rId19" w:history="1">
                                <w:r w:rsidRPr="00215A92">
                                  <w:rPr>
                                    <w:rStyle w:val="Hyperlink"/>
                                    <w:sz w:val="36"/>
                                    <w:szCs w:val="36"/>
                                  </w:rPr>
                                  <w:t>https://ithriveedinburgh.org.uk/</w:t>
                                </w:r>
                              </w:hyperlink>
                            </w:p>
                            <w:p w:rsidR="007C7829" w:rsidRDefault="007C7829" w:rsidP="006012D9">
                              <w:pPr>
                                <w:pStyle w:val="BodyText"/>
                                <w:rPr>
                                  <w:color w:val="auto"/>
                                  <w:sz w:val="36"/>
                                  <w:szCs w:val="36"/>
                                </w:rPr>
                              </w:pPr>
                            </w:p>
                            <w:p w:rsidR="007C7829" w:rsidRDefault="007C7829" w:rsidP="006012D9">
                              <w:pPr>
                                <w:pStyle w:val="BodyText"/>
                                <w:rPr>
                                  <w:color w:val="auto"/>
                                  <w:sz w:val="36"/>
                                  <w:szCs w:val="36"/>
                                </w:rPr>
                              </w:pPr>
                            </w:p>
                            <w:p w:rsidR="007C7829" w:rsidRPr="00C4551D" w:rsidRDefault="007C7829" w:rsidP="006012D9">
                              <w:pPr>
                                <w:pStyle w:val="BodyText"/>
                                <w:rPr>
                                  <w:color w:val="auto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91440" y="324485"/>
                            <a:ext cx="572643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0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91440" y="859155"/>
                            <a:ext cx="572643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0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78"/>
                        <wps:cNvSpPr txBox="1"/>
                        <wps:spPr>
                          <a:xfrm>
                            <a:off x="91440" y="1393825"/>
                            <a:ext cx="572643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0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 Box 79"/>
                        <wps:cNvSpPr txBox="1"/>
                        <wps:spPr>
                          <a:xfrm>
                            <a:off x="91440" y="1928495"/>
                            <a:ext cx="8942705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0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82"/>
                        <wps:cNvSpPr txBox="1"/>
                        <wps:spPr>
                          <a:xfrm>
                            <a:off x="91440" y="2463165"/>
                            <a:ext cx="894270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0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080" style="position:absolute;margin-left:44.65pt;margin-top:282.9pt;width:718.55pt;height:234.65pt;z-index:251688996;mso-position-horizontal-relative:page;mso-position-vertical-relative:page" coordsize="9125585,29800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" mv:complextextbox="1">
                <v:shape id="Text Box 48" o:spid="_x0000_s1081" type="#_x0000_t202" style="position:absolute;width:9125585;height:29787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IIqxAAA&#10;ANsAAAAPAAAAZHJzL2Rvd25yZXYueG1sRI/dasJAFITvC77DcgTv6kahrUZXCUKghQr+4fUxe0yC&#10;2bNJdtXUp+8WCl4OM/MNM192phI3al1pWcFoGIEgzqwuOVdw2KevExDOI2usLJOCH3KwXPRe5hhr&#10;e+ct3XY+FwHCLkYFhfd1LKXLCjLohrYmDt7ZtgZ9kG0udYv3ADeVHEfRuzRYclgosKZVQdlldzUK&#10;1ptT8/iKnKkSn6Yfyab5Ph8bpQb9LpmB8NT5Z/i//akVvE3h70v4AX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MSCKsQAAADbAAAADwAAAAAAAAAAAAAAAACXAgAAZHJzL2Rv&#10;d25yZXYueG1sUEsFBgAAAAAEAAQA9QAAAIgDAAAAAA==&#10;" mv:complextextbox="1" filled="f" stroked="f">
                  <v:textbox inset=",0,,0"/>
                </v:shape>
                <v:shape id="Text Box 75" o:spid="_x0000_s1082" type="#_x0000_t202" style="position:absolute;left:91440;width:5726430;height:3257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keSPxQAA&#10;ANsAAAAPAAAAZHJzL2Rvd25yZXYueG1sRI9Ba8JAFITvQv/D8gredFNBbdOsIqWFglCM6aHH1+xL&#10;sph9G7Nbjf++Kwgeh5n5hsnWg23FiXpvHCt4miYgiEunDdcKvouPyTMIH5A1to5JwYU8rFcPowxT&#10;7c6c02kfahEh7FNU0ITQpVL6siGLfuo64uhVrrcYouxrqXs8R7ht5SxJFtKi4bjQYEdvDZWH/Z9V&#10;sPnh/N0cv353eZWbonhJeLs4KDV+HDavIAIN4R6+tT+1guUc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iR5I/FAAAA2wAAAA8AAAAAAAAAAAAAAAAAlwIAAGRycy9k&#10;b3ducmV2LnhtbFBLBQYAAAAABAAEAPUAAACJAwAAAAA=&#10;" filled="f" stroked="f">
                  <v:textbox style="mso-next-textbox:#Text Box 76" inset="0,0,0,0">
                    <w:txbxContent>
                      <w:p w:rsidR="007C7829" w:rsidRDefault="007C7829" w:rsidP="006012D9">
                        <w:pPr>
                          <w:pStyle w:val="BodyText"/>
                        </w:pPr>
                      </w:p>
                      <w:p w:rsidR="007C7829" w:rsidRPr="00C4551D" w:rsidRDefault="007C7829" w:rsidP="006012D9">
                        <w:pPr>
                          <w:pStyle w:val="BodyText"/>
                          <w:rPr>
                            <w:color w:val="auto"/>
                            <w:sz w:val="36"/>
                            <w:szCs w:val="36"/>
                          </w:rPr>
                        </w:pPr>
                        <w:r w:rsidRPr="00C4551D">
                          <w:rPr>
                            <w:color w:val="auto"/>
                            <w:sz w:val="36"/>
                            <w:szCs w:val="36"/>
                          </w:rPr>
                          <w:t>MIND</w:t>
                        </w:r>
                        <w:r>
                          <w:rPr>
                            <w:color w:val="auto"/>
                            <w:sz w:val="36"/>
                            <w:szCs w:val="36"/>
                          </w:rPr>
                          <w:t xml:space="preserve"> – Helpful information leaflets and stories</w:t>
                        </w:r>
                      </w:p>
                      <w:p w:rsidR="007C7829" w:rsidRDefault="007C7829" w:rsidP="006012D9">
                        <w:pPr>
                          <w:pStyle w:val="BodyText"/>
                          <w:rPr>
                            <w:color w:val="auto"/>
                            <w:sz w:val="36"/>
                            <w:szCs w:val="36"/>
                          </w:rPr>
                        </w:pPr>
                        <w:hyperlink r:id="rId20" w:history="1">
                          <w:r w:rsidRPr="00215A92">
                            <w:rPr>
                              <w:rStyle w:val="Hyperlink"/>
                              <w:sz w:val="36"/>
                              <w:szCs w:val="36"/>
                            </w:rPr>
                            <w:t>https://www.mind.org.uk/information-support/</w:t>
                          </w:r>
                        </w:hyperlink>
                      </w:p>
                      <w:p w:rsidR="007C7829" w:rsidRDefault="007C7829" w:rsidP="006012D9">
                        <w:pPr>
                          <w:pStyle w:val="BodyText"/>
                          <w:rPr>
                            <w:color w:val="auto"/>
                            <w:sz w:val="36"/>
                            <w:szCs w:val="36"/>
                          </w:rPr>
                        </w:pPr>
                      </w:p>
                      <w:p w:rsidR="007C7829" w:rsidRDefault="007C7829" w:rsidP="006012D9">
                        <w:pPr>
                          <w:pStyle w:val="BodyText"/>
                          <w:rPr>
                            <w:color w:val="auto"/>
                            <w:sz w:val="36"/>
                            <w:szCs w:val="36"/>
                          </w:rPr>
                        </w:pPr>
                        <w:r>
                          <w:rPr>
                            <w:color w:val="auto"/>
                            <w:sz w:val="36"/>
                            <w:szCs w:val="36"/>
                          </w:rPr>
                          <w:t>ITHRIVE – Edinburgh-based online space for Mental Health Resources</w:t>
                        </w:r>
                      </w:p>
                      <w:p w:rsidR="007C7829" w:rsidRDefault="007C7829" w:rsidP="006012D9">
                        <w:pPr>
                          <w:pStyle w:val="BodyText"/>
                          <w:rPr>
                            <w:color w:val="auto"/>
                            <w:sz w:val="36"/>
                            <w:szCs w:val="36"/>
                          </w:rPr>
                        </w:pPr>
                        <w:hyperlink r:id="rId21" w:history="1">
                          <w:r w:rsidRPr="00215A92">
                            <w:rPr>
                              <w:rStyle w:val="Hyperlink"/>
                              <w:sz w:val="36"/>
                              <w:szCs w:val="36"/>
                            </w:rPr>
                            <w:t>https://ithriveedinburgh.org.uk/</w:t>
                          </w:r>
                        </w:hyperlink>
                      </w:p>
                      <w:p w:rsidR="007C7829" w:rsidRDefault="007C7829" w:rsidP="006012D9">
                        <w:pPr>
                          <w:pStyle w:val="BodyText"/>
                          <w:rPr>
                            <w:color w:val="auto"/>
                            <w:sz w:val="36"/>
                            <w:szCs w:val="36"/>
                          </w:rPr>
                        </w:pPr>
                      </w:p>
                      <w:p w:rsidR="007C7829" w:rsidRDefault="007C7829" w:rsidP="006012D9">
                        <w:pPr>
                          <w:pStyle w:val="BodyText"/>
                          <w:rPr>
                            <w:color w:val="auto"/>
                            <w:sz w:val="36"/>
                            <w:szCs w:val="36"/>
                          </w:rPr>
                        </w:pPr>
                      </w:p>
                      <w:p w:rsidR="007C7829" w:rsidRPr="00C4551D" w:rsidRDefault="007C7829" w:rsidP="006012D9">
                        <w:pPr>
                          <w:pStyle w:val="BodyText"/>
                          <w:rPr>
                            <w:color w:val="auto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76" o:spid="_x0000_s1083" type="#_x0000_t202" style="position:absolute;left:91440;top:324485;width:5726430;height:535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3r4xQAA&#10;ANsAAAAPAAAAZHJzL2Rvd25yZXYueG1sRI9Ba8JAFITvBf/D8oTe6kYPaRvdiEgFoVAa48HjM/uS&#10;LGbfptlV03/fLRR6HGbmG2a1Hm0nbjR441jBfJaAIK6cNtwoOJa7pxcQPiBr7ByTgm/ysM4nDyvM&#10;tLtzQbdDaESEsM9QQRtCn0npq5Ys+pnriaNXu8FiiHJopB7wHuG2k4skSaVFw3GhxZ62LVWXw9Uq&#10;2Jy4eDNfH+fPoi5MWb4m/J5elHqcjpsliEBj+A//tfdawXM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DevjFAAAA2wAAAA8AAAAAAAAAAAAAAAAAlwIAAGRycy9k&#10;b3ducmV2LnhtbFBLBQYAAAAABAAEAPUAAACJAwAAAAA=&#10;" filled="f" stroked="f">
                  <v:textbox style="mso-next-textbox:#Text Box 77" inset="0,0,0,0">
                    <w:txbxContent/>
                  </v:textbox>
                </v:shape>
                <v:shape id="Text Box 77" o:spid="_x0000_s1084" type="#_x0000_t202" style="position:absolute;left:91440;top:859155;width:5726430;height:535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99jxQAA&#10;ANsAAAAPAAAAZHJzL2Rvd25yZXYueG1sRI9Ba8JAFITvBf/D8oTemo09aI1uREoLhYI0xoPHZ/aZ&#10;LMm+TbNbTf+9Wyh4HGbmG2a9GW0nLjR441jBLElBEFdOG64VHMr3pxcQPiBr7ByTgl/ysMknD2vM&#10;tLtyQZd9qEWEsM9QQRNCn0npq4Ys+sT1xNE7u8FiiHKopR7wGuG2k89pOpcWDceFBnt6bahq9z9W&#10;wfbIxZv53p2+inNhynKZ8ue8VepxOm5XIAKN4R7+b39oBYsF/H2JP0D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cP32PFAAAA2wAAAA8AAAAAAAAAAAAAAAAAlwIAAGRycy9k&#10;b3ducmV2LnhtbFBLBQYAAAAABAAEAPUAAACJAwAAAAA=&#10;" filled="f" stroked="f">
                  <v:textbox style="mso-next-textbox:#Text Box 78" inset="0,0,0,0">
                    <w:txbxContent/>
                  </v:textbox>
                </v:shape>
                <v:shape id="Text Box 78" o:spid="_x0000_s1085" type="#_x0000_t202" style="position:absolute;left:91440;top:1393825;width:5726430;height:535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kEsRwgAA&#10;ANsAAAAPAAAAZHJzL2Rvd25yZXYueG1sRE/Pa8IwFL4L+x/CE7zZVA+ddkaRMWEgjLXdYce35tkG&#10;m5euyWr33y+HgceP7/fuMNlOjDR441jBKklBENdOG24UfFSn5QaED8gaO8ek4Jc8HPYPsx3m2t24&#10;oLEMjYgh7HNU0IbQ51L6uiWLPnE9ceQubrAYIhwaqQe8xXDbyXWaZtKi4djQYk/PLdXX8scqOH5y&#10;8WK+377ei0thqmqb8jm7KrWYT8cnEIGmcBf/u1+1gsc4Nn6JP0D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QSxHCAAAA2wAAAA8AAAAAAAAAAAAAAAAAlwIAAGRycy9kb3du&#10;cmV2LnhtbFBLBQYAAAAABAAEAPUAAACGAwAAAAA=&#10;" filled="f" stroked="f">
                  <v:textbox style="mso-next-textbox:#Text Box 79" inset="0,0,0,0">
                    <w:txbxContent/>
                  </v:textbox>
                </v:shape>
                <v:shape id="Text Box 79" o:spid="_x0000_s1086" type="#_x0000_t202" style="position:absolute;left:91440;top:1928495;width:8942705;height:5359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3O6KxAAA&#10;ANsAAAAPAAAAZHJzL2Rvd25yZXYueG1sRI9Ba8JAFITvgv9heYXedNMerEldRaQFoSDGePD4mn0m&#10;i9m3aXbV+O+7guBxmJlvmNmit424UOeNYwVv4wQEcem04UrBvvgeTUH4gKyxcUwKbuRhMR8OZphp&#10;d+WcLrtQiQhhn6GCOoQ2k9KXNVn0Y9cSR+/oOoshyq6SusNrhNtGvifJRFo0HBdqbGlVU3nana2C&#10;5YHzL/O3+d3mx9wURZrwz+Sk1OtLv/wEEagPz/CjvdYKPlK4f4k/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zuisQAAADbAAAADwAAAAAAAAAAAAAAAACXAgAAZHJzL2Rv&#10;d25yZXYueG1sUEsFBgAAAAAEAAQA9QAAAIgDAAAAAA==&#10;" filled="f" stroked="f">
                  <v:textbox style="mso-next-textbox:#Text Box 82" inset="0,0,0,0">
                    <w:txbxContent/>
                  </v:textbox>
                </v:shape>
                <v:shape id="Text Box 82" o:spid="_x0000_s1087" type="#_x0000_t202" style="position:absolute;left:91440;top:2463165;width:8942705;height:516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rQzcwwAA&#10;ANsAAAAPAAAAZHJzL2Rvd25yZXYueG1sRI9Bi8IwFITvC/6H8IS9rakeRKtRRBSEBdlaDx6fzbMN&#10;Ni+1iVr//WZhweMwM98w82Vna/Gg1hvHCoaDBARx4bThUsEx335NQPiArLF2TApe5GG56H3MMdXu&#10;yRk9DqEUEcI+RQVVCE0qpS8qsugHriGO3sW1FkOUbSl1i88It7UcJclYWjQcFypsaF1RcT3crYLV&#10;ibONue3PP9klM3k+Tfh7fFXqs9+tZiACdeEd/m/vtILJCP6+xB8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rQzc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BA6018">
        <w:rPr>
          <w:noProof/>
        </w:rPr>
        <mc:AlternateContent>
          <mc:Choice Requires="wps">
            <w:drawing>
              <wp:anchor distT="0" distB="0" distL="114300" distR="114300" simplePos="0" relativeHeight="251690020" behindDoc="0" locked="0" layoutInCell="1" allowOverlap="1" wp14:anchorId="0AEC4228" wp14:editId="24B2B1B4">
                <wp:simplePos x="0" y="0"/>
                <wp:positionH relativeFrom="page">
                  <wp:posOffset>749935</wp:posOffset>
                </wp:positionH>
                <wp:positionV relativeFrom="page">
                  <wp:posOffset>750570</wp:posOffset>
                </wp:positionV>
                <wp:extent cx="3955415" cy="2216150"/>
                <wp:effectExtent l="0" t="0" r="0" b="0"/>
                <wp:wrapThrough wrapText="bothSides">
                  <wp:wrapPolygon edited="0">
                    <wp:start x="139" y="0"/>
                    <wp:lineTo x="139" y="21291"/>
                    <wp:lineTo x="21361" y="21291"/>
                    <wp:lineTo x="21361" y="0"/>
                    <wp:lineTo x="139" y="0"/>
                  </wp:wrapPolygon>
                </wp:wrapThrough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415" cy="221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C7829" w:rsidRPr="00BA6018" w:rsidRDefault="007C7829" w:rsidP="006012D9">
                            <w:pPr>
                              <w:pStyle w:val="BodyText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BA6018">
                              <w:rPr>
                                <w:rFonts w:ascii="Century Gothic" w:hAnsi="Century Gothic"/>
                                <w:color w:val="000000" w:themeColor="text1"/>
                                <w:sz w:val="56"/>
                                <w:szCs w:val="56"/>
                              </w:rPr>
                              <w:t>Resource Websites</w:t>
                            </w:r>
                          </w:p>
                          <w:p w:rsidR="007C7829" w:rsidRPr="005651FB" w:rsidRDefault="007C7829" w:rsidP="006012D9">
                            <w:pPr>
                              <w:pStyle w:val="BodyText"/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88" type="#_x0000_t202" style="position:absolute;margin-left:59.05pt;margin-top:59.1pt;width:311.45pt;height:174.5pt;z-index:2516900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" mv:complextextbox="1" filled="f" stroked="f">
                <v:textbox>
                  <w:txbxContent>
                    <w:p w:rsidR="007C7829" w:rsidRPr="00BA6018" w:rsidRDefault="007C7829" w:rsidP="006012D9">
                      <w:pPr>
                        <w:pStyle w:val="BodyText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56"/>
                          <w:szCs w:val="56"/>
                        </w:rPr>
                      </w:pPr>
                      <w:r w:rsidRPr="00BA6018">
                        <w:rPr>
                          <w:rFonts w:ascii="Century Gothic" w:hAnsi="Century Gothic"/>
                          <w:color w:val="000000" w:themeColor="text1"/>
                          <w:sz w:val="56"/>
                          <w:szCs w:val="56"/>
                        </w:rPr>
                        <w:t>Resource Websites</w:t>
                      </w:r>
                    </w:p>
                    <w:p w:rsidR="007C7829" w:rsidRPr="005651FB" w:rsidRDefault="007C7829" w:rsidP="006012D9">
                      <w:pPr>
                        <w:pStyle w:val="BodyText"/>
                        <w:rPr>
                          <w:color w:val="E3A191" w:themeColor="accent1" w:themeTint="99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A6018">
        <w:rPr>
          <w:noProof/>
        </w:rPr>
        <mc:AlternateContent>
          <mc:Choice Requires="wps">
            <w:drawing>
              <wp:anchor distT="0" distB="0" distL="114300" distR="114300" simplePos="0" relativeHeight="251691044" behindDoc="0" locked="0" layoutInCell="1" allowOverlap="1" wp14:anchorId="76581091" wp14:editId="2B808423">
                <wp:simplePos x="0" y="0"/>
                <wp:positionH relativeFrom="page">
                  <wp:posOffset>566420</wp:posOffset>
                </wp:positionH>
                <wp:positionV relativeFrom="page">
                  <wp:posOffset>1776730</wp:posOffset>
                </wp:positionV>
                <wp:extent cx="5447665" cy="1816100"/>
                <wp:effectExtent l="0" t="0" r="0" b="12700"/>
                <wp:wrapThrough wrapText="bothSides">
                  <wp:wrapPolygon edited="0">
                    <wp:start x="101" y="0"/>
                    <wp:lineTo x="101" y="21449"/>
                    <wp:lineTo x="21351" y="21449"/>
                    <wp:lineTo x="21351" y="0"/>
                    <wp:lineTo x="101" y="0"/>
                  </wp:wrapPolygon>
                </wp:wrapThrough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7665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829" w:rsidRPr="00C4551D" w:rsidRDefault="007C7829" w:rsidP="006012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Below are some additional particularly helpful mental health resource websites</w:t>
                            </w:r>
                          </w:p>
                          <w:p w:rsidR="007C7829" w:rsidRPr="00C4551D" w:rsidRDefault="007C7829" w:rsidP="006012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4551D">
                              <w:rPr>
                                <w:sz w:val="32"/>
                                <w:szCs w:val="32"/>
                              </w:rPr>
                              <w:t>(A more comprehensive list of resources is attached towards the end of the passport)</w:t>
                            </w:r>
                          </w:p>
                          <w:p w:rsidR="007C7829" w:rsidRPr="00187717" w:rsidRDefault="007C7829" w:rsidP="006012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89" type="#_x0000_t202" style="position:absolute;margin-left:44.6pt;margin-top:139.9pt;width:428.95pt;height:143pt;z-index:2516910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" mv:complextextbox="1" filled="f" stroked="f">
                <v:textbox>
                  <w:txbxContent>
                    <w:p w:rsidR="007C7829" w:rsidRPr="00C4551D" w:rsidRDefault="007C7829" w:rsidP="006012D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Below are some additional particularly helpful mental health resource websites</w:t>
                      </w:r>
                    </w:p>
                    <w:p w:rsidR="007C7829" w:rsidRPr="00C4551D" w:rsidRDefault="007C7829" w:rsidP="006012D9">
                      <w:pPr>
                        <w:rPr>
                          <w:sz w:val="32"/>
                          <w:szCs w:val="32"/>
                        </w:rPr>
                      </w:pPr>
                      <w:r w:rsidRPr="00C4551D">
                        <w:rPr>
                          <w:sz w:val="32"/>
                          <w:szCs w:val="32"/>
                        </w:rPr>
                        <w:t>(A more comprehensive list of resources is attached towards the end of the passport)</w:t>
                      </w:r>
                    </w:p>
                    <w:p w:rsidR="007C7829" w:rsidRPr="00187717" w:rsidRDefault="007C7829" w:rsidP="006012D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012D9">
        <w:rPr>
          <w:noProof/>
        </w:rPr>
        <mc:AlternateContent>
          <mc:Choice Requires="wps">
            <w:drawing>
              <wp:anchor distT="0" distB="0" distL="114300" distR="114300" simplePos="0" relativeHeight="251687972" behindDoc="0" locked="0" layoutInCell="1" allowOverlap="1" wp14:anchorId="7C59F71F" wp14:editId="226A5A3F">
                <wp:simplePos x="0" y="0"/>
                <wp:positionH relativeFrom="page">
                  <wp:posOffset>9509760</wp:posOffset>
                </wp:positionH>
                <wp:positionV relativeFrom="page">
                  <wp:posOffset>365760</wp:posOffset>
                </wp:positionV>
                <wp:extent cx="182880" cy="4343400"/>
                <wp:effectExtent l="0" t="0" r="0" b="2540"/>
                <wp:wrapTight wrapText="bothSides">
                  <wp:wrapPolygon edited="0">
                    <wp:start x="-1125" y="-28"/>
                    <wp:lineTo x="-1125" y="21572"/>
                    <wp:lineTo x="22725" y="21572"/>
                    <wp:lineTo x="22725" y="-28"/>
                    <wp:lineTo x="-1125" y="-28"/>
                  </wp:wrapPolygon>
                </wp:wrapTight>
                <wp:docPr id="6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4343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748.8pt;margin-top:28.8pt;width:14.4pt;height:342pt;z-index:2516879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" fillcolor="#d16349 [3204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E83CA0">
        <w:br w:type="page"/>
      </w:r>
      <w:r w:rsidR="004E54D1">
        <w:rPr>
          <w:noProof/>
        </w:rPr>
        <w:lastRenderedPageBreak/>
        <w:drawing>
          <wp:anchor distT="0" distB="0" distL="114300" distR="114300" simplePos="0" relativeHeight="251698212" behindDoc="0" locked="0" layoutInCell="1" allowOverlap="1" wp14:anchorId="6514F1A2" wp14:editId="6F86D061">
            <wp:simplePos x="0" y="0"/>
            <wp:positionH relativeFrom="page">
              <wp:posOffset>2710180</wp:posOffset>
            </wp:positionH>
            <wp:positionV relativeFrom="page">
              <wp:posOffset>365760</wp:posOffset>
            </wp:positionV>
            <wp:extent cx="5358130" cy="6997700"/>
            <wp:effectExtent l="0" t="0" r="1270" b="12700"/>
            <wp:wrapThrough wrapText="bothSides">
              <wp:wrapPolygon edited="0">
                <wp:start x="307" y="0"/>
                <wp:lineTo x="0" y="78"/>
                <wp:lineTo x="0" y="21404"/>
                <wp:lineTo x="205" y="21561"/>
                <wp:lineTo x="307" y="21561"/>
                <wp:lineTo x="21196" y="21561"/>
                <wp:lineTo x="21298" y="21561"/>
                <wp:lineTo x="21503" y="21404"/>
                <wp:lineTo x="21503" y="78"/>
                <wp:lineTo x="21196" y="0"/>
                <wp:lineTo x="307" y="0"/>
              </wp:wrapPolygon>
            </wp:wrapThrough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22b6a5f810eade51b264fef776c4879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9" b="15909"/>
                    <a:stretch/>
                  </pic:blipFill>
                  <pic:spPr bwMode="auto">
                    <a:xfrm>
                      <a:off x="0" y="0"/>
                      <a:ext cx="5358130" cy="699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4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4D1">
        <w:rPr>
          <w:noProof/>
        </w:rPr>
        <mc:AlternateContent>
          <mc:Choice Requires="wps">
            <w:drawing>
              <wp:anchor distT="0" distB="0" distL="114300" distR="114300" simplePos="0" relativeHeight="251708452" behindDoc="0" locked="0" layoutInCell="1" allowOverlap="1" wp14:anchorId="21F51519" wp14:editId="52371D4C">
                <wp:simplePos x="0" y="0"/>
                <wp:positionH relativeFrom="page">
                  <wp:posOffset>365760</wp:posOffset>
                </wp:positionH>
                <wp:positionV relativeFrom="page">
                  <wp:posOffset>5289550</wp:posOffset>
                </wp:positionV>
                <wp:extent cx="2016760" cy="1638935"/>
                <wp:effectExtent l="0" t="0" r="0" b="12065"/>
                <wp:wrapTight wrapText="bothSides">
                  <wp:wrapPolygon edited="0">
                    <wp:start x="272" y="0"/>
                    <wp:lineTo x="272" y="21424"/>
                    <wp:lineTo x="20947" y="21424"/>
                    <wp:lineTo x="20947" y="0"/>
                    <wp:lineTo x="272" y="0"/>
                  </wp:wrapPolygon>
                </wp:wrapTight>
                <wp:docPr id="10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760" cy="163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7829" w:rsidRDefault="007C7829" w:rsidP="004E54D1">
                            <w:pPr>
                              <w:pStyle w:val="BodyText3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Recommended by Cognitive Behavioral Therapy</w:t>
                            </w:r>
                          </w:p>
                          <w:p w:rsidR="007C7829" w:rsidRPr="00DD7CFF" w:rsidRDefault="007C7829" w:rsidP="004E54D1">
                            <w:pPr>
                              <w:pStyle w:val="BodyText3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28.8pt;margin-top:416.5pt;width:158.8pt;height:129.05pt;z-index:2517084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" filled="f" stroked="f">
                <v:textbox inset=",0,,0">
                  <w:txbxContent>
                    <w:p w:rsidR="007C7829" w:rsidRDefault="007C7829" w:rsidP="004E54D1">
                      <w:pPr>
                        <w:pStyle w:val="BodyText3"/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Recommended by Cognitive Behavioral Therapy</w:t>
                      </w:r>
                    </w:p>
                    <w:p w:rsidR="007C7829" w:rsidRPr="00DD7CFF" w:rsidRDefault="007C7829" w:rsidP="004E54D1">
                      <w:pPr>
                        <w:pStyle w:val="BodyText3"/>
                        <w:jc w:val="lef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E54D1">
        <w:rPr>
          <w:noProof/>
        </w:rPr>
        <mc:AlternateContent>
          <mc:Choice Requires="wps">
            <w:drawing>
              <wp:anchor distT="0" distB="0" distL="114300" distR="114300" simplePos="0" relativeHeight="251707428" behindDoc="0" locked="0" layoutInCell="1" allowOverlap="1" wp14:anchorId="276BD5CF" wp14:editId="6EF640EF">
                <wp:simplePos x="0" y="0"/>
                <wp:positionH relativeFrom="page">
                  <wp:posOffset>365760</wp:posOffset>
                </wp:positionH>
                <wp:positionV relativeFrom="page">
                  <wp:posOffset>4364355</wp:posOffset>
                </wp:positionV>
                <wp:extent cx="2016760" cy="2999105"/>
                <wp:effectExtent l="0" t="0" r="0" b="0"/>
                <wp:wrapNone/>
                <wp:docPr id="10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760" cy="29991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8.8pt;margin-top:343.65pt;width:158.8pt;height:236.15pt;z-index:2517074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" fillcolor="#d16349 [3204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E83CA0">
        <w:br w:type="page"/>
      </w:r>
      <w:r w:rsidR="004E54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80" behindDoc="0" locked="0" layoutInCell="1" allowOverlap="1" wp14:anchorId="78260FC0" wp14:editId="67372D90">
                <wp:simplePos x="0" y="0"/>
                <wp:positionH relativeFrom="page">
                  <wp:posOffset>808355</wp:posOffset>
                </wp:positionH>
                <wp:positionV relativeFrom="page">
                  <wp:posOffset>3641090</wp:posOffset>
                </wp:positionV>
                <wp:extent cx="5488940" cy="3016250"/>
                <wp:effectExtent l="0" t="0" r="0" b="6350"/>
                <wp:wrapThrough wrapText="bothSides">
                  <wp:wrapPolygon edited="0">
                    <wp:start x="100" y="0"/>
                    <wp:lineTo x="100" y="21464"/>
                    <wp:lineTo x="21390" y="21464"/>
                    <wp:lineTo x="21390" y="0"/>
                    <wp:lineTo x="100" y="0"/>
                  </wp:wrapPolygon>
                </wp:wrapThrough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8940" cy="301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829" w:rsidRPr="004E54D1" w:rsidRDefault="007C78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54D1">
                              <w:rPr>
                                <w:sz w:val="32"/>
                                <w:szCs w:val="32"/>
                              </w:rPr>
                              <w:t>Take a deep breath, as deep as you can…</w:t>
                            </w:r>
                          </w:p>
                          <w:p w:rsidR="007C7829" w:rsidRPr="004E54D1" w:rsidRDefault="007C78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54D1">
                              <w:rPr>
                                <w:sz w:val="32"/>
                                <w:szCs w:val="32"/>
                              </w:rPr>
                              <w:t>Clench your left hand as hard as you can…</w:t>
                            </w:r>
                          </w:p>
                          <w:p w:rsidR="007C7829" w:rsidRPr="004E54D1" w:rsidRDefault="007C78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54D1">
                              <w:rPr>
                                <w:sz w:val="32"/>
                                <w:szCs w:val="32"/>
                              </w:rPr>
                              <w:t>Feel the pressure in your left hand and chest as you hold for a few moments</w:t>
                            </w:r>
                          </w:p>
                          <w:p w:rsidR="007C7829" w:rsidRPr="004E54D1" w:rsidRDefault="007C78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54D1">
                              <w:rPr>
                                <w:sz w:val="32"/>
                                <w:szCs w:val="32"/>
                              </w:rPr>
                              <w:t>Then breathe out, close your eyes gently and feel the relaxation spread through your body</w:t>
                            </w:r>
                          </w:p>
                          <w:p w:rsidR="007C7829" w:rsidRPr="004E54D1" w:rsidRDefault="007C78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54D1">
                              <w:rPr>
                                <w:sz w:val="32"/>
                                <w:szCs w:val="32"/>
                              </w:rPr>
                              <w:t>Take slow deep breaths in and out – and relax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91" type="#_x0000_t202" style="position:absolute;margin-left:63.65pt;margin-top:286.7pt;width:432.2pt;height:237.5pt;z-index:2517053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" mv:complextextbox="1" filled="f" stroked="f">
                <v:textbox>
                  <w:txbxContent>
                    <w:p w:rsidR="007C7829" w:rsidRPr="004E54D1" w:rsidRDefault="007C7829">
                      <w:pPr>
                        <w:rPr>
                          <w:sz w:val="32"/>
                          <w:szCs w:val="32"/>
                        </w:rPr>
                      </w:pPr>
                      <w:r w:rsidRPr="004E54D1">
                        <w:rPr>
                          <w:sz w:val="32"/>
                          <w:szCs w:val="32"/>
                        </w:rPr>
                        <w:t>Take a deep breath, as deep as you can…</w:t>
                      </w:r>
                    </w:p>
                    <w:p w:rsidR="007C7829" w:rsidRPr="004E54D1" w:rsidRDefault="007C7829">
                      <w:pPr>
                        <w:rPr>
                          <w:sz w:val="32"/>
                          <w:szCs w:val="32"/>
                        </w:rPr>
                      </w:pPr>
                      <w:r w:rsidRPr="004E54D1">
                        <w:rPr>
                          <w:sz w:val="32"/>
                          <w:szCs w:val="32"/>
                        </w:rPr>
                        <w:t>Clench your left hand as hard as you can…</w:t>
                      </w:r>
                    </w:p>
                    <w:p w:rsidR="007C7829" w:rsidRPr="004E54D1" w:rsidRDefault="007C7829">
                      <w:pPr>
                        <w:rPr>
                          <w:sz w:val="32"/>
                          <w:szCs w:val="32"/>
                        </w:rPr>
                      </w:pPr>
                      <w:r w:rsidRPr="004E54D1">
                        <w:rPr>
                          <w:sz w:val="32"/>
                          <w:szCs w:val="32"/>
                        </w:rPr>
                        <w:t>Feel the pressure in your left hand and chest as you hold for a few moments</w:t>
                      </w:r>
                    </w:p>
                    <w:p w:rsidR="007C7829" w:rsidRPr="004E54D1" w:rsidRDefault="007C7829">
                      <w:pPr>
                        <w:rPr>
                          <w:sz w:val="32"/>
                          <w:szCs w:val="32"/>
                        </w:rPr>
                      </w:pPr>
                      <w:r w:rsidRPr="004E54D1">
                        <w:rPr>
                          <w:sz w:val="32"/>
                          <w:szCs w:val="32"/>
                        </w:rPr>
                        <w:t>Then breathe out, close your eyes gently and feel the relaxation spread through your body</w:t>
                      </w:r>
                    </w:p>
                    <w:p w:rsidR="007C7829" w:rsidRPr="004E54D1" w:rsidRDefault="007C7829">
                      <w:pPr>
                        <w:rPr>
                          <w:sz w:val="32"/>
                          <w:szCs w:val="32"/>
                        </w:rPr>
                      </w:pPr>
                      <w:r w:rsidRPr="004E54D1">
                        <w:rPr>
                          <w:sz w:val="32"/>
                          <w:szCs w:val="32"/>
                        </w:rPr>
                        <w:t>Take slow deep breaths in and out – and relax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E54D1" w:rsidRPr="004E54D1">
        <w:rPr>
          <w:b/>
          <w:noProof/>
        </w:rPr>
        <mc:AlternateContent>
          <mc:Choice Requires="wps">
            <w:drawing>
              <wp:anchor distT="0" distB="0" distL="114300" distR="114300" simplePos="0" relativeHeight="251702308" behindDoc="0" locked="0" layoutInCell="1" allowOverlap="1" wp14:anchorId="4ADBCE0B" wp14:editId="6D7C68F0">
                <wp:simplePos x="0" y="0"/>
                <wp:positionH relativeFrom="page">
                  <wp:posOffset>1624330</wp:posOffset>
                </wp:positionH>
                <wp:positionV relativeFrom="page">
                  <wp:posOffset>1525270</wp:posOffset>
                </wp:positionV>
                <wp:extent cx="3955415" cy="1655445"/>
                <wp:effectExtent l="0" t="0" r="0" b="0"/>
                <wp:wrapThrough wrapText="bothSides">
                  <wp:wrapPolygon edited="0">
                    <wp:start x="139" y="0"/>
                    <wp:lineTo x="139" y="21211"/>
                    <wp:lineTo x="21361" y="21211"/>
                    <wp:lineTo x="21361" y="0"/>
                    <wp:lineTo x="139" y="0"/>
                  </wp:wrapPolygon>
                </wp:wrapThrough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415" cy="165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C7829" w:rsidRPr="004E54D1" w:rsidRDefault="007C7829" w:rsidP="00E83CA0">
                            <w:pPr>
                              <w:pStyle w:val="BodyText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4E54D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Inspiration from the Feeling Good App</w:t>
                            </w:r>
                          </w:p>
                          <w:p w:rsidR="007C7829" w:rsidRPr="005651FB" w:rsidRDefault="007C7829" w:rsidP="00E83CA0">
                            <w:pPr>
                              <w:pStyle w:val="BodyText"/>
                              <w:rPr>
                                <w:color w:val="E3A191" w:themeColor="accent1" w:themeTint="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92" type="#_x0000_t202" style="position:absolute;margin-left:127.9pt;margin-top:120.1pt;width:311.45pt;height:130.35pt;z-index:251702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" mv:complextextbox="1" filled="f" stroked="f">
                <v:textbox>
                  <w:txbxContent>
                    <w:p w:rsidR="007C7829" w:rsidRPr="004E54D1" w:rsidRDefault="007C7829" w:rsidP="00E83CA0">
                      <w:pPr>
                        <w:pStyle w:val="BodyText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  <w:r w:rsidRPr="004E54D1">
                        <w:rPr>
                          <w:rFonts w:ascii="Century Gothic" w:hAnsi="Century Gothic"/>
                          <w:b/>
                          <w:color w:val="000000" w:themeColor="text1"/>
                          <w:sz w:val="56"/>
                          <w:szCs w:val="56"/>
                        </w:rPr>
                        <w:t>Inspiration from the Feeling Good App</w:t>
                      </w:r>
                    </w:p>
                    <w:p w:rsidR="007C7829" w:rsidRPr="005651FB" w:rsidRDefault="007C7829" w:rsidP="00E83CA0">
                      <w:pPr>
                        <w:pStyle w:val="BodyText"/>
                        <w:rPr>
                          <w:color w:val="E3A191" w:themeColor="accent1" w:themeTint="99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E54D1">
        <w:rPr>
          <w:noProof/>
        </w:rPr>
        <w:drawing>
          <wp:anchor distT="0" distB="0" distL="118745" distR="118745" simplePos="0" relativeHeight="251704356" behindDoc="0" locked="0" layoutInCell="1" allowOverlap="1" wp14:anchorId="58D2C36F" wp14:editId="28A06A18">
            <wp:simplePos x="0" y="0"/>
            <wp:positionH relativeFrom="page">
              <wp:posOffset>6430645</wp:posOffset>
            </wp:positionH>
            <wp:positionV relativeFrom="page">
              <wp:posOffset>365760</wp:posOffset>
            </wp:positionV>
            <wp:extent cx="3333115" cy="5326380"/>
            <wp:effectExtent l="0" t="0" r="0" b="7620"/>
            <wp:wrapTight wrapText="bothSides">
              <wp:wrapPolygon edited="0">
                <wp:start x="0" y="0"/>
                <wp:lineTo x="0" y="21528"/>
                <wp:lineTo x="21398" y="21528"/>
                <wp:lineTo x="21398" y="0"/>
                <wp:lineTo x="0" y="0"/>
              </wp:wrapPolygon>
            </wp:wrapTight>
            <wp:docPr id="9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ceholder" descr=":plaza brochure images:42-158686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53263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CA0">
        <w:rPr>
          <w:noProof/>
        </w:rPr>
        <mc:AlternateContent>
          <mc:Choice Requires="wps">
            <w:drawing>
              <wp:anchor distT="0" distB="0" distL="114300" distR="114300" simplePos="0" relativeHeight="251700260" behindDoc="0" locked="0" layoutInCell="1" allowOverlap="1" wp14:anchorId="2D12DC5B" wp14:editId="479C6D65">
                <wp:simplePos x="0" y="0"/>
                <wp:positionH relativeFrom="page">
                  <wp:posOffset>9509760</wp:posOffset>
                </wp:positionH>
                <wp:positionV relativeFrom="page">
                  <wp:posOffset>365760</wp:posOffset>
                </wp:positionV>
                <wp:extent cx="182880" cy="4343400"/>
                <wp:effectExtent l="0" t="0" r="0" b="2540"/>
                <wp:wrapTight wrapText="bothSides">
                  <wp:wrapPolygon edited="0">
                    <wp:start x="-1125" y="-28"/>
                    <wp:lineTo x="-1125" y="21572"/>
                    <wp:lineTo x="22725" y="21572"/>
                    <wp:lineTo x="22725" y="-28"/>
                    <wp:lineTo x="-1125" y="-28"/>
                  </wp:wrapPolygon>
                </wp:wrapTight>
                <wp:docPr id="9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4343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748.8pt;margin-top:28.8pt;width:14.4pt;height:342pt;z-index:251700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" fillcolor="#d16349 [3204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E83CA0">
        <w:br w:type="page"/>
      </w:r>
      <w:r w:rsidR="00C52E68">
        <w:rPr>
          <w:noProof/>
        </w:rPr>
        <w:lastRenderedPageBreak/>
        <w:drawing>
          <wp:anchor distT="0" distB="0" distL="114300" distR="114300" simplePos="0" relativeHeight="251709476" behindDoc="0" locked="0" layoutInCell="1" allowOverlap="1" wp14:anchorId="571D8977" wp14:editId="232F88E7">
            <wp:simplePos x="0" y="0"/>
            <wp:positionH relativeFrom="page">
              <wp:posOffset>2072005</wp:posOffset>
            </wp:positionH>
            <wp:positionV relativeFrom="page">
              <wp:posOffset>365760</wp:posOffset>
            </wp:positionV>
            <wp:extent cx="5420360" cy="7117715"/>
            <wp:effectExtent l="0" t="0" r="0" b="0"/>
            <wp:wrapThrough wrapText="bothSides">
              <wp:wrapPolygon edited="0">
                <wp:start x="0" y="0"/>
                <wp:lineTo x="0" y="21506"/>
                <wp:lineTo x="21458" y="21506"/>
                <wp:lineTo x="21458" y="0"/>
                <wp:lineTo x="0" y="0"/>
              </wp:wrapPolygon>
            </wp:wrapThrough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f-care-activities-for-mental-health-683x1024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7192" r="5637" b="13057"/>
                    <a:stretch/>
                  </pic:blipFill>
                  <pic:spPr bwMode="auto">
                    <a:xfrm>
                      <a:off x="0" y="0"/>
                      <a:ext cx="5420360" cy="711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E68">
        <w:rPr>
          <w:noProof/>
        </w:rPr>
        <mc:AlternateContent>
          <mc:Choice Requires="wps">
            <w:drawing>
              <wp:anchor distT="0" distB="0" distL="114300" distR="114300" simplePos="0" relativeHeight="251711524" behindDoc="0" locked="0" layoutInCell="1" allowOverlap="1" wp14:anchorId="71A3C441" wp14:editId="32ACF69D">
                <wp:simplePos x="0" y="0"/>
                <wp:positionH relativeFrom="page">
                  <wp:posOffset>7675880</wp:posOffset>
                </wp:positionH>
                <wp:positionV relativeFrom="page">
                  <wp:posOffset>4249420</wp:posOffset>
                </wp:positionV>
                <wp:extent cx="2016760" cy="2575560"/>
                <wp:effectExtent l="0" t="0" r="0" b="0"/>
                <wp:wrapNone/>
                <wp:docPr id="10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760" cy="2575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604.4pt;margin-top:334.6pt;width:158.8pt;height:202.8pt;z-index:2517115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" fillcolor="#d16349 [3204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C52E68">
        <w:rPr>
          <w:noProof/>
        </w:rPr>
        <mc:AlternateContent>
          <mc:Choice Requires="wps">
            <w:drawing>
              <wp:anchor distT="0" distB="0" distL="114300" distR="114300" simplePos="0" relativeHeight="251712548" behindDoc="0" locked="0" layoutInCell="1" allowOverlap="1" wp14:anchorId="307DA866" wp14:editId="5FB20FD8">
                <wp:simplePos x="0" y="0"/>
                <wp:positionH relativeFrom="page">
                  <wp:posOffset>7855585</wp:posOffset>
                </wp:positionH>
                <wp:positionV relativeFrom="page">
                  <wp:posOffset>4695825</wp:posOffset>
                </wp:positionV>
                <wp:extent cx="2016760" cy="1678305"/>
                <wp:effectExtent l="0" t="0" r="0" b="23495"/>
                <wp:wrapTight wrapText="bothSides">
                  <wp:wrapPolygon edited="0">
                    <wp:start x="272" y="0"/>
                    <wp:lineTo x="272" y="21575"/>
                    <wp:lineTo x="20947" y="21575"/>
                    <wp:lineTo x="20947" y="0"/>
                    <wp:lineTo x="272" y="0"/>
                  </wp:wrapPolygon>
                </wp:wrapTight>
                <wp:docPr id="10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76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7C7829" w:rsidRPr="00DD7CFF" w:rsidRDefault="007C7829" w:rsidP="00C23B9F">
                            <w:pPr>
                              <w:pStyle w:val="BodyText3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Prioritizing self-care can be immensely helpful to mental health</w:t>
                            </w:r>
                          </w:p>
                          <w:p w:rsidR="007C7829" w:rsidRDefault="007C7829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618.55pt;margin-top:369.75pt;width:158.8pt;height:132.15pt;z-index:2517125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" filled="f" stroked="f">
                <v:textbox inset=",0,,0">
                  <w:txbxContent>
                    <w:p w:rsidR="007C7829" w:rsidRPr="00DD7CFF" w:rsidRDefault="007C7829" w:rsidP="00C23B9F">
                      <w:pPr>
                        <w:pStyle w:val="BodyText3"/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Prioritizing self-care can be immensely helpful to mental health</w:t>
                      </w:r>
                    </w:p>
                    <w:p w:rsidR="007C7829" w:rsidRDefault="007C7829"/>
                  </w:txbxContent>
                </v:textbox>
                <w10:wrap type="tight" anchorx="page" anchory="page"/>
              </v:shape>
            </w:pict>
          </mc:Fallback>
        </mc:AlternateContent>
      </w:r>
      <w:r w:rsidR="00C52E68">
        <w:br w:type="page"/>
      </w:r>
      <w:r w:rsidR="00C52E6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72" behindDoc="0" locked="0" layoutInCell="1" allowOverlap="1" wp14:anchorId="4D16B38D" wp14:editId="7AF2F924">
                <wp:simplePos x="0" y="0"/>
                <wp:positionH relativeFrom="page">
                  <wp:posOffset>1003935</wp:posOffset>
                </wp:positionH>
                <wp:positionV relativeFrom="page">
                  <wp:posOffset>2278380</wp:posOffset>
                </wp:positionV>
                <wp:extent cx="2975610" cy="3940810"/>
                <wp:effectExtent l="0" t="0" r="0" b="0"/>
                <wp:wrapThrough wrapText="bothSides">
                  <wp:wrapPolygon edited="0">
                    <wp:start x="184" y="0"/>
                    <wp:lineTo x="184" y="21440"/>
                    <wp:lineTo x="21204" y="21440"/>
                    <wp:lineTo x="21204" y="0"/>
                    <wp:lineTo x="184" y="0"/>
                  </wp:wrapPolygon>
                </wp:wrapThrough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394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829" w:rsidRDefault="007C78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Mental Health is a constant and evolving journey. </w:t>
                            </w:r>
                          </w:p>
                          <w:p w:rsidR="007C7829" w:rsidRDefault="007C78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There are a variety of tools to help us along the way –conversations with our healthcare team and loved ones, self-help measures, medications and resources.</w:t>
                            </w:r>
                          </w:p>
                          <w:p w:rsidR="007C7829" w:rsidRPr="00C52E68" w:rsidRDefault="007C78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Listed below is a collation of helpful resources, support groups and contact details that we recommend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94" type="#_x0000_t202" style="position:absolute;margin-left:79.05pt;margin-top:179.4pt;width:234.3pt;height:310.3pt;z-index:2517135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ykVdYCAAAj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" mv:complextextbox="1" filled="f" stroked="f">
                <v:textbox>
                  <w:txbxContent>
                    <w:p w:rsidR="007C7829" w:rsidRDefault="007C782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Mental Health is a constant and evolving journey. </w:t>
                      </w:r>
                    </w:p>
                    <w:p w:rsidR="007C7829" w:rsidRDefault="007C782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There are a variety of tools to help us along the way –conversations with our healthcare team and loved ones, self-help measures, medications and resources.</w:t>
                      </w:r>
                    </w:p>
                    <w:p w:rsidR="007C7829" w:rsidRPr="00C52E68" w:rsidRDefault="007C782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br/>
                        <w:t>Listed below is a collation of helpful resources, support groups and contact details that we recommend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..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52E68">
        <w:rPr>
          <w:noProof/>
        </w:rPr>
        <w:drawing>
          <wp:anchor distT="0" distB="0" distL="114300" distR="114300" simplePos="0" relativeHeight="251714596" behindDoc="0" locked="0" layoutInCell="1" allowOverlap="1" wp14:anchorId="564CE0E0" wp14:editId="5E5BC285">
            <wp:simplePos x="0" y="0"/>
            <wp:positionH relativeFrom="page">
              <wp:posOffset>4060190</wp:posOffset>
            </wp:positionH>
            <wp:positionV relativeFrom="page">
              <wp:posOffset>403860</wp:posOffset>
            </wp:positionV>
            <wp:extent cx="5632450" cy="7040880"/>
            <wp:effectExtent l="0" t="0" r="6350" b="0"/>
            <wp:wrapThrough wrapText="bothSides">
              <wp:wrapPolygon edited="0">
                <wp:start x="0" y="0"/>
                <wp:lineTo x="0" y="21506"/>
                <wp:lineTo x="21527" y="21506"/>
                <wp:lineTo x="21527" y="0"/>
                <wp:lineTo x="0" y="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c0cf0eb7038a7574b51171bf900297e2_349856c8_128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E68">
        <w:br w:type="page"/>
      </w:r>
      <w:r w:rsidR="007C78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88" behindDoc="0" locked="0" layoutInCell="1" allowOverlap="1" wp14:anchorId="01425DA9" wp14:editId="6A0FBABD">
                <wp:simplePos x="0" y="0"/>
                <wp:positionH relativeFrom="page">
                  <wp:posOffset>666750</wp:posOffset>
                </wp:positionH>
                <wp:positionV relativeFrom="page">
                  <wp:posOffset>630555</wp:posOffset>
                </wp:positionV>
                <wp:extent cx="8879840" cy="5677535"/>
                <wp:effectExtent l="0" t="0" r="0" b="12065"/>
                <wp:wrapThrough wrapText="bothSides">
                  <wp:wrapPolygon edited="0">
                    <wp:start x="62" y="0"/>
                    <wp:lineTo x="62" y="21549"/>
                    <wp:lineTo x="21439" y="21549"/>
                    <wp:lineTo x="21439" y="0"/>
                    <wp:lineTo x="62" y="0"/>
                  </wp:wrapPolygon>
                </wp:wrapThrough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9840" cy="567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C7829" w:rsidRPr="007C7829" w:rsidRDefault="007C7829" w:rsidP="00C52E6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sz w:val="30"/>
                                <w:szCs w:val="30"/>
                              </w:rPr>
                              <w:t>Resources for counseling and support:</w:t>
                            </w:r>
                          </w:p>
                          <w:p w:rsidR="007C7829" w:rsidRPr="007C7829" w:rsidRDefault="007C7829" w:rsidP="007C78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7C7829" w:rsidRPr="007C7829" w:rsidRDefault="007C7829" w:rsidP="007C7829">
                            <w:pPr>
                              <w:spacing w:before="80"/>
                              <w:ind w:left="540" w:hanging="540"/>
                              <w:jc w:val="center"/>
                              <w:rPr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</w:rPr>
                              <w:t>NE Edinburgh Counseling Service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hyperlink r:id="rId26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www.neecscounselling.org.uk</w:t>
                              </w:r>
                            </w:hyperlink>
                            <w:r w:rsidRPr="007C7829">
                              <w:rPr>
                                <w:sz w:val="30"/>
                                <w:szCs w:val="30"/>
                                <w:u w:val="single"/>
                              </w:rPr>
                              <w:t xml:space="preserve"> Tel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0131 557 4478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31 Haddington Place (on Leith Walk) EH7 4AG     </w:t>
                            </w:r>
                          </w:p>
                          <w:p w:rsidR="007C7829" w:rsidRPr="007C7829" w:rsidRDefault="007C7829" w:rsidP="007C7829">
                            <w:pPr>
                              <w:ind w:left="540" w:hanging="540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:rsidR="007C7829" w:rsidRPr="007C7829" w:rsidRDefault="007C7829" w:rsidP="007C7829">
                            <w:pPr>
                              <w:ind w:left="540" w:hanging="54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Health in Mind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hyperlink r:id="rId27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www.health-in-mind.org.uk</w:t>
                              </w:r>
                            </w:hyperlink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0131 225 8508 Resource Centre 40 Shandwick Place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sz w:val="30"/>
                                <w:szCs w:val="30"/>
                              </w:rPr>
                              <w:t>Offer befriending; support groups – ethnic minorities, abuse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Stress Control Classes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x 6 lectures</w:t>
                            </w:r>
                            <w:proofErr w:type="gramStart"/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:  </w:t>
                            </w:r>
                            <w:proofErr w:type="gramEnd"/>
                            <w:r w:rsidRPr="007C7829">
                              <w:rPr>
                                <w:sz w:val="30"/>
                                <w:szCs w:val="30"/>
                              </w:rPr>
                              <w:fldChar w:fldCharType="begin"/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instrText xml:space="preserve"> HYPERLINK "https://services.nhslothian.scot/stresscontrol/Pages/default.aspx" </w:instrTex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fldChar w:fldCharType="separate"/>
                            </w:r>
                            <w:r w:rsidRPr="007C7829">
                              <w:rPr>
                                <w:rStyle w:val="Hyperlink"/>
                                <w:sz w:val="30"/>
                                <w:szCs w:val="30"/>
                              </w:rPr>
                              <w:t>https://services.nhslothian.scot/stresscontrol/Pages/default.aspx</w:t>
                            </w:r>
                            <w:r w:rsidRPr="007C7829">
                              <w:rPr>
                                <w:rStyle w:val="Hyperlink"/>
                                <w:sz w:val="30"/>
                                <w:szCs w:val="30"/>
                              </w:rPr>
                              <w:fldChar w:fldCharType="end"/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See website for info about this CBT based course, dates &amp; various venues –&gt; Phone Health-in-Mind to book place</w:t>
                            </w:r>
                          </w:p>
                          <w:p w:rsidR="007C7829" w:rsidRPr="007C7829" w:rsidRDefault="007C7829" w:rsidP="007C78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Mental Health Information Station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= </w:t>
                            </w:r>
                            <w:r w:rsidRPr="007C7829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Drop in</w:t>
                            </w:r>
                            <w:r w:rsidRPr="007C7829">
                              <w:rPr>
                                <w:sz w:val="30"/>
                                <w:szCs w:val="30"/>
                                <w:u w:val="single"/>
                              </w:rPr>
                              <w:t xml:space="preserve"> = Thursdays 11am–3pm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   Advice, guidance, info &amp; coffee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sz w:val="30"/>
                                <w:szCs w:val="30"/>
                              </w:rPr>
                              <w:t>For anyone affected by mental health issues.  Walpole Hall St Mary’s Cathedral Palmerston Place EH12 54W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95" type="#_x0000_t202" style="position:absolute;margin-left:52.5pt;margin-top:49.65pt;width:699.2pt;height:447.05pt;z-index:2517227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" mv:complextextbox="1" filled="f" stroked="f">
                <v:textbox>
                  <w:txbxContent>
                    <w:p w:rsidR="007C7829" w:rsidRPr="007C7829" w:rsidRDefault="007C7829" w:rsidP="00C52E68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sz w:val="30"/>
                          <w:szCs w:val="30"/>
                        </w:rPr>
                        <w:t>Resources for counseling and support:</w:t>
                      </w:r>
                    </w:p>
                    <w:p w:rsidR="007C7829" w:rsidRPr="007C7829" w:rsidRDefault="007C7829" w:rsidP="007C7829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7C7829" w:rsidRPr="007C7829" w:rsidRDefault="007C7829" w:rsidP="007C7829">
                      <w:pPr>
                        <w:spacing w:before="80"/>
                        <w:ind w:left="540" w:hanging="540"/>
                        <w:jc w:val="center"/>
                        <w:rPr>
                          <w:sz w:val="30"/>
                          <w:szCs w:val="30"/>
                          <w:u w:val="single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</w:rPr>
                        <w:t>NE Edinburgh Counseling Service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</w:t>
                      </w:r>
                      <w:hyperlink r:id="rId28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www.neecscounselling.org.uk</w:t>
                        </w:r>
                      </w:hyperlink>
                      <w:r w:rsidRPr="007C7829">
                        <w:rPr>
                          <w:sz w:val="30"/>
                          <w:szCs w:val="30"/>
                          <w:u w:val="single"/>
                        </w:rPr>
                        <w:t xml:space="preserve"> Tel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0131 557 4478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sz w:val="30"/>
                          <w:szCs w:val="30"/>
                        </w:rPr>
                        <w:t xml:space="preserve">31 Haddington Place (on Leith Walk) EH7 4AG     </w:t>
                      </w:r>
                    </w:p>
                    <w:p w:rsidR="007C7829" w:rsidRPr="007C7829" w:rsidRDefault="007C7829" w:rsidP="007C7829">
                      <w:pPr>
                        <w:ind w:left="540" w:hanging="540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</w:p>
                    <w:p w:rsidR="007C7829" w:rsidRPr="007C7829" w:rsidRDefault="007C7829" w:rsidP="007C7829">
                      <w:pPr>
                        <w:ind w:left="540" w:hanging="54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  <w:u w:val="single"/>
                        </w:rPr>
                        <w:t>Health in Mind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</w:t>
                      </w:r>
                      <w:hyperlink r:id="rId29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www.health-in-mind.org.uk</w:t>
                        </w:r>
                      </w:hyperlink>
                      <w:r w:rsidRPr="007C7829">
                        <w:rPr>
                          <w:sz w:val="30"/>
                          <w:szCs w:val="30"/>
                        </w:rPr>
                        <w:t xml:space="preserve"> 0131 225 8508 Resource Centre 40 Shandwick Place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sz w:val="30"/>
                          <w:szCs w:val="30"/>
                        </w:rPr>
                        <w:t>Offer befriending; support groups – ethnic minorities, abuse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  <w:u w:val="single"/>
                        </w:rPr>
                        <w:t>Stress Control Classes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x 6 lectures</w:t>
                      </w:r>
                      <w:proofErr w:type="gramStart"/>
                      <w:r w:rsidRPr="007C7829">
                        <w:rPr>
                          <w:sz w:val="30"/>
                          <w:szCs w:val="30"/>
                        </w:rPr>
                        <w:t xml:space="preserve">:  </w:t>
                      </w:r>
                      <w:proofErr w:type="gramEnd"/>
                      <w:r w:rsidRPr="007C7829">
                        <w:rPr>
                          <w:sz w:val="30"/>
                          <w:szCs w:val="30"/>
                        </w:rPr>
                        <w:fldChar w:fldCharType="begin"/>
                      </w:r>
                      <w:r w:rsidRPr="007C7829">
                        <w:rPr>
                          <w:sz w:val="30"/>
                          <w:szCs w:val="30"/>
                        </w:rPr>
                        <w:instrText xml:space="preserve"> HYPERLINK "https://services.nhslothian.scot/stresscontrol/Pages/default.aspx" </w:instrText>
                      </w:r>
                      <w:r w:rsidRPr="007C7829">
                        <w:rPr>
                          <w:sz w:val="30"/>
                          <w:szCs w:val="30"/>
                        </w:rPr>
                      </w:r>
                      <w:r w:rsidRPr="007C7829">
                        <w:rPr>
                          <w:sz w:val="30"/>
                          <w:szCs w:val="30"/>
                        </w:rPr>
                        <w:fldChar w:fldCharType="separate"/>
                      </w:r>
                      <w:r w:rsidRPr="007C7829">
                        <w:rPr>
                          <w:rStyle w:val="Hyperlink"/>
                          <w:sz w:val="30"/>
                          <w:szCs w:val="30"/>
                        </w:rPr>
                        <w:t>https://services.nhslothian.scot/stresscontrol/Pages/default.aspx</w:t>
                      </w:r>
                      <w:r w:rsidRPr="007C7829">
                        <w:rPr>
                          <w:rStyle w:val="Hyperlink"/>
                          <w:sz w:val="30"/>
                          <w:szCs w:val="30"/>
                        </w:rPr>
                        <w:fldChar w:fldCharType="end"/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See website for info about this CBT based course, dates &amp; various venues –&gt; Phone Health-in-Mind to book place</w:t>
                      </w:r>
                    </w:p>
                    <w:p w:rsidR="007C7829" w:rsidRPr="007C7829" w:rsidRDefault="007C7829" w:rsidP="007C7829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  <w:u w:val="single"/>
                        </w:rPr>
                        <w:t>Mental Health Information Station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= </w:t>
                      </w:r>
                      <w:r w:rsidRPr="007C7829">
                        <w:rPr>
                          <w:b/>
                          <w:sz w:val="30"/>
                          <w:szCs w:val="30"/>
                          <w:u w:val="single"/>
                        </w:rPr>
                        <w:t>Drop in</w:t>
                      </w:r>
                      <w:r w:rsidRPr="007C7829">
                        <w:rPr>
                          <w:sz w:val="30"/>
                          <w:szCs w:val="30"/>
                          <w:u w:val="single"/>
                        </w:rPr>
                        <w:t xml:space="preserve"> = Thursdays 11am–3pm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   Advice, guidance, info &amp; coffee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sz w:val="30"/>
                          <w:szCs w:val="30"/>
                        </w:rPr>
                        <w:t>For anyone affected by mental health issues.  Walpole Hall St Mary’s Cathedral Palmerston Place EH12 54W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7829">
        <w:br w:type="page"/>
      </w:r>
      <w:r w:rsidR="007C78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84" behindDoc="0" locked="0" layoutInCell="1" allowOverlap="1" wp14:anchorId="787BD427" wp14:editId="4186CC43">
                <wp:simplePos x="0" y="0"/>
                <wp:positionH relativeFrom="page">
                  <wp:posOffset>745490</wp:posOffset>
                </wp:positionH>
                <wp:positionV relativeFrom="page">
                  <wp:posOffset>1605280</wp:posOffset>
                </wp:positionV>
                <wp:extent cx="8566785" cy="4533900"/>
                <wp:effectExtent l="0" t="0" r="0" b="12700"/>
                <wp:wrapThrough wrapText="bothSides">
                  <wp:wrapPolygon edited="0">
                    <wp:start x="64" y="0"/>
                    <wp:lineTo x="64" y="21539"/>
                    <wp:lineTo x="21454" y="21539"/>
                    <wp:lineTo x="21454" y="0"/>
                    <wp:lineTo x="64" y="0"/>
                  </wp:wrapPolygon>
                </wp:wrapThrough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6785" cy="453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Specific support services 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</w:rPr>
                              <w:t>Saheliya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7C7829">
                              <w:rPr>
                                <w:sz w:val="30"/>
                                <w:szCs w:val="30"/>
                                <w:u w:val="single"/>
                              </w:rPr>
                              <w:t>Ethnic Minority Women’s support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hyperlink r:id="rId30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http://www.saheliya.co.uk/</w:t>
                              </w:r>
                            </w:hyperlink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125 McDonald Rd 0131 556 9302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</w:rPr>
                              <w:t>CRUSE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  <w:r w:rsidRPr="007C7829">
                              <w:rPr>
                                <w:sz w:val="30"/>
                                <w:szCs w:val="30"/>
                                <w:u w:val="single"/>
                              </w:rPr>
                              <w:t>Bereavement counseling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hyperlink r:id="rId31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http://www.crusescotland.org.uk/</w:t>
                              </w:r>
                            </w:hyperlink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Tel 0845 600 2227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</w:rPr>
                              <w:t>Vocal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       </w:t>
                            </w:r>
                            <w:r w:rsidRPr="007C7829">
                              <w:rPr>
                                <w:sz w:val="30"/>
                                <w:szCs w:val="30"/>
                                <w:u w:val="single"/>
                              </w:rPr>
                              <w:t>Counseling &amp; support for Carers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hyperlink r:id="rId32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www.vocal.org.uk</w:t>
                              </w:r>
                            </w:hyperlink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0131 622 6666 Carers’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>Hub 60 Leith Walk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</w:rPr>
                              <w:t>LGBT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fldChar w:fldCharType="begin"/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instrText>HYPERLINK "http://www.lgbthealth.org.uk/"</w:instrTex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fldChar w:fldCharType="separate"/>
                            </w:r>
                            <w:r w:rsidRPr="007C7829">
                              <w:rPr>
                                <w:rStyle w:val="Hyperlink"/>
                                <w:sz w:val="30"/>
                                <w:szCs w:val="30"/>
                              </w:rPr>
                              <w:t>http://www.lgbthealth.org.uk/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fldChar w:fldCharType="end"/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03001232523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</w:rPr>
                              <w:t>ELCA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     </w:t>
                            </w:r>
                            <w:r w:rsidRPr="007C7829">
                              <w:rPr>
                                <w:sz w:val="30"/>
                                <w:szCs w:val="30"/>
                                <w:u w:val="single"/>
                              </w:rPr>
                              <w:t>Alcohol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hyperlink r:id="rId33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http://edspace.org.uk/service/edinburgh-lothian-council-on-alcohol/</w:t>
                              </w:r>
                            </w:hyperlink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0131 337 81886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</w:rPr>
                              <w:t>The Recovery Hub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 - </w:t>
                            </w:r>
                            <w:r w:rsidRPr="007C7829">
                              <w:rPr>
                                <w:sz w:val="30"/>
                                <w:szCs w:val="30"/>
                                <w:u w:val="single"/>
                              </w:rPr>
                              <w:t>Drug or alcohol problems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– drop in daily at 5 Links Place EH6 7EZ   0131 554 7516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</w:rPr>
                              <w:t xml:space="preserve">Relationship counseling </w:t>
                            </w:r>
                            <w:hyperlink r:id="rId34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http://www.bright-light.org.uk/</w:t>
                              </w:r>
                            </w:hyperlink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0131 556 </w:t>
                            </w:r>
                            <w:proofErr w:type="gramStart"/>
                            <w:r w:rsidRPr="007C7829">
                              <w:rPr>
                                <w:sz w:val="30"/>
                                <w:szCs w:val="30"/>
                              </w:rPr>
                              <w:t>1527    9a</w:t>
                            </w:r>
                            <w:proofErr w:type="gramEnd"/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Dundas St EH3 6QG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96" type="#_x0000_t202" style="position:absolute;margin-left:58.7pt;margin-top:126.4pt;width:674.55pt;height:357pt;z-index:2517268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" mv:complextextbox="1" filled="f" stroked="f">
                <v:textbox>
                  <w:txbxContent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sz w:val="30"/>
                          <w:szCs w:val="30"/>
                        </w:rPr>
                        <w:t xml:space="preserve">Specific support services 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</w:rPr>
                        <w:t>Saheliya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  </w:t>
                      </w:r>
                      <w:r w:rsidRPr="007C7829">
                        <w:rPr>
                          <w:sz w:val="30"/>
                          <w:szCs w:val="30"/>
                          <w:u w:val="single"/>
                        </w:rPr>
                        <w:t>Ethnic Minority Women’s support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</w:t>
                      </w:r>
                      <w:hyperlink r:id="rId35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http://www.saheliya.co.uk/</w:t>
                        </w:r>
                      </w:hyperlink>
                      <w:r w:rsidRPr="007C7829">
                        <w:rPr>
                          <w:sz w:val="30"/>
                          <w:szCs w:val="30"/>
                        </w:rPr>
                        <w:t xml:space="preserve"> 125 McDonald Rd 0131 556 9302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</w:rPr>
                        <w:t>CRUSE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   </w:t>
                      </w:r>
                      <w:r w:rsidRPr="007C7829">
                        <w:rPr>
                          <w:sz w:val="30"/>
                          <w:szCs w:val="30"/>
                          <w:u w:val="single"/>
                        </w:rPr>
                        <w:t>Bereavement counseling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</w:t>
                      </w:r>
                      <w:hyperlink r:id="rId36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http://www.crusescotland.org.uk/</w:t>
                        </w:r>
                      </w:hyperlink>
                      <w:r w:rsidRPr="007C7829">
                        <w:rPr>
                          <w:sz w:val="30"/>
                          <w:szCs w:val="30"/>
                        </w:rPr>
                        <w:t xml:space="preserve"> Tel 0845 600 2227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</w:rPr>
                        <w:t>Vocal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       </w:t>
                      </w:r>
                      <w:r w:rsidRPr="007C7829">
                        <w:rPr>
                          <w:sz w:val="30"/>
                          <w:szCs w:val="30"/>
                          <w:u w:val="single"/>
                        </w:rPr>
                        <w:t>Counseling &amp; support for Carers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</w:t>
                      </w:r>
                      <w:hyperlink r:id="rId37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www.vocal.org.uk</w:t>
                        </w:r>
                      </w:hyperlink>
                      <w:r w:rsidRPr="007C7829">
                        <w:rPr>
                          <w:sz w:val="30"/>
                          <w:szCs w:val="30"/>
                        </w:rPr>
                        <w:t xml:space="preserve"> 0131 622 6666 Carers’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C7829">
                        <w:rPr>
                          <w:sz w:val="30"/>
                          <w:szCs w:val="30"/>
                        </w:rPr>
                        <w:t>Hub 60 Leith Walk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</w:rPr>
                        <w:t>LGBT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C7829">
                        <w:rPr>
                          <w:sz w:val="30"/>
                          <w:szCs w:val="30"/>
                        </w:rPr>
                        <w:fldChar w:fldCharType="begin"/>
                      </w:r>
                      <w:r w:rsidRPr="007C7829">
                        <w:rPr>
                          <w:sz w:val="30"/>
                          <w:szCs w:val="30"/>
                        </w:rPr>
                        <w:instrText>HYPERLINK "http://www.lgbthealth.org.uk/"</w:instrText>
                      </w:r>
                      <w:r w:rsidRPr="007C7829">
                        <w:rPr>
                          <w:sz w:val="30"/>
                          <w:szCs w:val="30"/>
                        </w:rPr>
                      </w:r>
                      <w:r w:rsidRPr="007C7829">
                        <w:rPr>
                          <w:sz w:val="30"/>
                          <w:szCs w:val="30"/>
                        </w:rPr>
                        <w:fldChar w:fldCharType="separate"/>
                      </w:r>
                      <w:r w:rsidRPr="007C7829">
                        <w:rPr>
                          <w:rStyle w:val="Hyperlink"/>
                          <w:sz w:val="30"/>
                          <w:szCs w:val="30"/>
                        </w:rPr>
                        <w:t>http://www.lgbthealth.org.uk/</w:t>
                      </w:r>
                      <w:r w:rsidRPr="007C7829">
                        <w:rPr>
                          <w:sz w:val="30"/>
                          <w:szCs w:val="30"/>
                        </w:rPr>
                        <w:fldChar w:fldCharType="end"/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03001232523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</w:rPr>
                        <w:t>ELCA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     </w:t>
                      </w:r>
                      <w:r w:rsidRPr="007C7829">
                        <w:rPr>
                          <w:sz w:val="30"/>
                          <w:szCs w:val="30"/>
                          <w:u w:val="single"/>
                        </w:rPr>
                        <w:t>Alcohol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</w:t>
                      </w:r>
                      <w:hyperlink r:id="rId38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http://edspace.org.uk/service/edinburgh-lothian-council-on-alcohol/</w:t>
                        </w:r>
                      </w:hyperlink>
                      <w:r w:rsidRPr="007C7829">
                        <w:rPr>
                          <w:sz w:val="30"/>
                          <w:szCs w:val="30"/>
                        </w:rPr>
                        <w:t xml:space="preserve"> 0131 337 81886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</w:rPr>
                        <w:t>The Recovery Hub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 - </w:t>
                      </w:r>
                      <w:r w:rsidRPr="007C7829">
                        <w:rPr>
                          <w:sz w:val="30"/>
                          <w:szCs w:val="30"/>
                          <w:u w:val="single"/>
                        </w:rPr>
                        <w:t>Drug or alcohol problems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– drop in daily at 5 Links Place EH6 7EZ   0131 554 7516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</w:rPr>
                        <w:t xml:space="preserve">Relationship counseling </w:t>
                      </w:r>
                      <w:hyperlink r:id="rId39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http://www.bright-light.org.uk/</w:t>
                        </w:r>
                      </w:hyperlink>
                      <w:r w:rsidRPr="007C7829">
                        <w:rPr>
                          <w:sz w:val="30"/>
                          <w:szCs w:val="30"/>
                        </w:rPr>
                        <w:t xml:space="preserve"> 0131 556 </w:t>
                      </w:r>
                      <w:proofErr w:type="gramStart"/>
                      <w:r w:rsidRPr="007C7829">
                        <w:rPr>
                          <w:sz w:val="30"/>
                          <w:szCs w:val="30"/>
                        </w:rPr>
                        <w:t>1527    9a</w:t>
                      </w:r>
                      <w:proofErr w:type="gramEnd"/>
                      <w:r w:rsidRPr="007C7829">
                        <w:rPr>
                          <w:sz w:val="30"/>
                          <w:szCs w:val="30"/>
                        </w:rPr>
                        <w:t xml:space="preserve"> Dundas St EH3 6QG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5954">
        <w:rPr>
          <w:noProof/>
        </w:rPr>
        <mc:AlternateContent>
          <mc:Choice Requires="wpg">
            <w:drawing>
              <wp:anchor distT="0" distB="0" distL="114300" distR="114300" simplePos="0" relativeHeight="251724836" behindDoc="0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836930</wp:posOffset>
                </wp:positionV>
                <wp:extent cx="8879840" cy="5677535"/>
                <wp:effectExtent l="0" t="0" r="0" b="12065"/>
                <wp:wrapThrough wrapText="bothSides">
                  <wp:wrapPolygon edited="0">
                    <wp:start x="62" y="0"/>
                    <wp:lineTo x="62" y="21549"/>
                    <wp:lineTo x="21439" y="21549"/>
                    <wp:lineTo x="21439" y="0"/>
                    <wp:lineTo x="62" y="0"/>
                  </wp:wrapPolygon>
                </wp:wrapThrough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9840" cy="5677535"/>
                          <a:chOff x="0" y="0"/>
                          <a:chExt cx="8879840" cy="567753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08" name="Text Box 108"/>
                        <wps:cNvSpPr txBox="1"/>
                        <wps:spPr>
                          <a:xfrm>
                            <a:off x="0" y="0"/>
                            <a:ext cx="8879840" cy="567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 Box 84"/>
                        <wps:cNvSpPr txBox="1"/>
                        <wps:spPr>
                          <a:xfrm>
                            <a:off x="91440" y="45720"/>
                            <a:ext cx="8696960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0">
                          <w:txbxContent>
                            <w:p w:rsidR="007C7829" w:rsidRPr="007C7829" w:rsidRDefault="007C7829" w:rsidP="007C7829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7C7829" w:rsidRPr="007C7829" w:rsidRDefault="007C7829" w:rsidP="007C782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91440" y="421640"/>
                            <a:ext cx="86969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0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" o:spid="_x0000_s1097" style="position:absolute;margin-left:52.5pt;margin-top:65.9pt;width:699.2pt;height:447.05pt;z-index:251724836;mso-position-horizontal-relative:page;mso-position-vertical-relative:page" coordsize="8879840,56775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" mv:complextextbox="1">
                <v:shape id="Text Box 108" o:spid="_x0000_s1098" type="#_x0000_t202" style="position:absolute;width:8879840;height:56775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1yp5xQAA&#10;ANwAAAAPAAAAZHJzL2Rvd25yZXYueG1sRI9Pb8IwDMXvSPsOkSftBgk7bFUhIJi2aQcm/h44Wo1p&#10;KxqnajLaffv5MImbrff83s/z5eAbdaMu1oEtTCcGFHERXM2lhdPxY5yBignZYROYLPxShOXiYTTH&#10;3IWe93Q7pFJJCMccLVQptbnWsajIY5yElli0S+g8Jlm7UrsOewn3jX425kV7rFkaKmzpraLievjx&#10;Fmgz+ON39vqetuvLpzlnu37jSmufHofVDFSiId3N/9dfTvCN0MozMoFe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XKnnFAAAA3AAAAA8AAAAAAAAAAAAAAAAAlwIAAGRycy9k&#10;b3ducmV2LnhtbFBLBQYAAAAABAAEAPUAAACJAwAAAAA=&#10;" mv:complextextbox="1" filled="f" stroked="f"/>
                <v:shape id="Text Box 84" o:spid="_x0000_s1099" type="#_x0000_t202" style="position:absolute;left:91440;top:45720;width:8696960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DEzxAAA&#10;ANsAAAAPAAAAZHJzL2Rvd25yZXYueG1sRI9Ba8JAFITvBf/D8gRvdVMR0dSNSLEgCMUYDz2+Zp/J&#10;kuzbNLvV9N+7hYLHYWa+YdabwbbiSr03jhW8TBMQxKXThisF5+L9eQnCB2SNrWNS8EseNtnoaY2p&#10;djfO6XoKlYgQ9ikqqEPoUil9WZNFP3UdcfQurrcYouwrqXu8Rbht5SxJFtKi4bhQY0dvNZXN6ccq&#10;2H5yvjPfH1/H/JKbolglfFg0Sk3Gw/YVRKAhPML/7b1WsJzD35f4A2R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ggxM8QAAADbAAAADwAAAAAAAAAAAAAAAACXAgAAZHJzL2Rv&#10;d25yZXYueG1sUEsFBgAAAAAEAAQA9QAAAIgDAAAAAA==&#10;" filled="f" stroked="f">
                  <v:textbox style="mso-next-textbox:#Text Box 85" inset="0,0,0,0">
                    <w:txbxContent>
                      <w:p w:rsidR="007C7829" w:rsidRPr="007C7829" w:rsidRDefault="007C7829" w:rsidP="007C7829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7C7829" w:rsidRPr="007C7829" w:rsidRDefault="007C7829" w:rsidP="007C782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85" o:spid="_x0000_s1100" type="#_x0000_t202" style="position:absolute;left:91440;top:421640;width:8696960;height:377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RJSoxAAA&#10;ANsAAAAPAAAAZHJzL2Rvd25yZXYueG1sRI9Ba8JAFITvBf/D8gRvdVNB0dSNSLEgCMUYDz2+Zp/J&#10;kuzbNLvV9N+7hYLHYWa+YdabwbbiSr03jhW8TBMQxKXThisF5+L9eQnCB2SNrWNS8EseNtnoaY2p&#10;djfO6XoKlYgQ9ikqqEPoUil9WZNFP3UdcfQurrcYouwrqXu8Rbht5SxJFtKi4bhQY0dvNZXN6ccq&#10;2H5yvjPfH1/H/JKbolglfFg0Sk3Gw/YVRKAhPML/7b1WsJzD35f4A2R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USUqM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C7829">
        <w:br w:type="page"/>
      </w:r>
      <w:r w:rsidR="007C78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40" behindDoc="0" locked="0" layoutInCell="1" allowOverlap="1" wp14:anchorId="4B2F6603" wp14:editId="746950AA">
                <wp:simplePos x="0" y="0"/>
                <wp:positionH relativeFrom="page">
                  <wp:posOffset>666750</wp:posOffset>
                </wp:positionH>
                <wp:positionV relativeFrom="page">
                  <wp:posOffset>836930</wp:posOffset>
                </wp:positionV>
                <wp:extent cx="8879840" cy="5677535"/>
                <wp:effectExtent l="0" t="0" r="0" b="12065"/>
                <wp:wrapThrough wrapText="bothSides">
                  <wp:wrapPolygon edited="0">
                    <wp:start x="62" y="0"/>
                    <wp:lineTo x="62" y="21549"/>
                    <wp:lineTo x="21439" y="21549"/>
                    <wp:lineTo x="21439" y="0"/>
                    <wp:lineTo x="62" y="0"/>
                  </wp:wrapPolygon>
                </wp:wrapThrough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9840" cy="567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sz w:val="30"/>
                                <w:szCs w:val="30"/>
                              </w:rPr>
                              <w:t>Child and Adolescent Mental Health – general resources</w:t>
                            </w:r>
                          </w:p>
                          <w:p w:rsidR="007C7829" w:rsidRDefault="007C7829" w:rsidP="007C78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7C7829" w:rsidRPr="007C7829" w:rsidRDefault="007C7829" w:rsidP="007C78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C7829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Young Minds 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Information and advice on young people’s emotional wellbeing and mental health </w:t>
                            </w:r>
                            <w:hyperlink r:id="rId40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www.youngminds.org.uk</w:t>
                              </w:r>
                            </w:hyperlink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Tel: 0808 802 5544 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hyperlink r:id="rId41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www.ru-ok.org.uk</w:t>
                              </w:r>
                            </w:hyperlink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- Mental Health charity; Information on relaxation, anger management, etc. 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hyperlink r:id="rId42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www.rcpsych.ac.uk/mentalhealthinfo/youngpeople.aspx</w:t>
                              </w:r>
                            </w:hyperlink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- Produced by Royal College of Psychiatrists; Search subjects for leaflets and fact sheets about many subjects from depression to sleep problems. Also pages specific to child and adolescent mental health- look under mental health and growing up for parent/child friendly leaflets 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</w:rPr>
                              <w:t>Childline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- safety and well being of young people. The help and advice section has pages about bullying, abuse, homelessness, suicide and much more</w:t>
                            </w:r>
                            <w:hyperlink r:id="rId43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www.childline.org.uk</w:t>
                              </w:r>
                            </w:hyperlink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Tel. 0800 1111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Health Opportunities Team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- Edinburgh based charity supporting young people aged 12-25 to improve their physical, sexual and emotional health and wellbeing. Trauma informed work includes, therapeutic 1:1, 'Feel Good' groups, weekly drop-ins, 1:1 and group work with young people affected by their own or parental substance use, RSHP education and group work in schools </w:t>
                            </w:r>
                            <w:hyperlink r:id="rId44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www.health-opportunities.org.uk</w:t>
                              </w:r>
                            </w:hyperlink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1a Queens Walk, EH16 4EA. Tel 0131 4684600</w:t>
                            </w:r>
                          </w:p>
                          <w:p w:rsidR="007C7829" w:rsidRDefault="007C7829" w:rsidP="007C7829">
                            <w:pPr>
                              <w:jc w:val="center"/>
                            </w:pP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101" type="#_x0000_t202" style="position:absolute;margin-left:52.5pt;margin-top:65.9pt;width:699.2pt;height:447.05pt;z-index:2517207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" mv:complextextbox="1" filled="f" stroked="f">
                <v:textbox>
                  <w:txbxContent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sz w:val="30"/>
                          <w:szCs w:val="30"/>
                        </w:rPr>
                        <w:t>Child and Adolescent Mental Health – general resources</w:t>
                      </w:r>
                    </w:p>
                    <w:p w:rsidR="007C7829" w:rsidRDefault="007C7829" w:rsidP="007C7829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7C7829" w:rsidRPr="007C7829" w:rsidRDefault="007C7829" w:rsidP="007C7829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C7829">
                        <w:rPr>
                          <w:b/>
                          <w:bCs/>
                          <w:sz w:val="30"/>
                          <w:szCs w:val="30"/>
                        </w:rPr>
                        <w:t xml:space="preserve">Young Minds 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Information and advice on young people’s emotional wellbeing and mental health </w:t>
                      </w:r>
                      <w:hyperlink r:id="rId45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www.youngminds.org.uk</w:t>
                        </w:r>
                      </w:hyperlink>
                      <w:r w:rsidRPr="007C7829">
                        <w:rPr>
                          <w:sz w:val="30"/>
                          <w:szCs w:val="30"/>
                        </w:rPr>
                        <w:t xml:space="preserve"> Tel: 0808 802 5544 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hyperlink r:id="rId46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www.ru-ok.org.uk</w:t>
                        </w:r>
                      </w:hyperlink>
                      <w:r w:rsidRPr="007C7829">
                        <w:rPr>
                          <w:sz w:val="30"/>
                          <w:szCs w:val="30"/>
                        </w:rPr>
                        <w:t xml:space="preserve"> - Mental Health charity; Information on relaxation, anger management, etc. 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hyperlink r:id="rId47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www.rcpsych.ac.uk/mentalhealthinfo/youngpeople.aspx</w:t>
                        </w:r>
                      </w:hyperlink>
                      <w:r w:rsidRPr="007C7829">
                        <w:rPr>
                          <w:sz w:val="30"/>
                          <w:szCs w:val="30"/>
                        </w:rPr>
                        <w:t xml:space="preserve"> - Produced by Royal College of Psychiatrists; Search subjects for leaflets and fact sheets about many subjects from depression to sleep problems. Also pages specific to child and adolescent mental health- look under mental health and growing up for parent/child friendly leaflets 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</w:rPr>
                        <w:t>Childline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- safety and well being of young people. The help and advice section has pages about bullying, abuse, homelessness, suicide and much more</w:t>
                      </w:r>
                      <w:hyperlink r:id="rId48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www.childline.org.uk</w:t>
                        </w:r>
                      </w:hyperlink>
                      <w:r w:rsidRPr="007C7829">
                        <w:rPr>
                          <w:sz w:val="30"/>
                          <w:szCs w:val="30"/>
                        </w:rPr>
                        <w:t xml:space="preserve"> Tel. 0800 1111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b/>
                          <w:bCs/>
                          <w:sz w:val="30"/>
                          <w:szCs w:val="30"/>
                        </w:rPr>
                        <w:t>Health Opportunities Team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- Edinburgh based charity supporting young people aged 12-25 to improve their physical, sexual and emotional health and wellbeing. Trauma informed work includes, therapeutic 1:1, 'Feel Good' groups, weekly drop-ins, 1:1 and group work with young people affected by their own or parental substance use, RSHP education and group work in schools </w:t>
                      </w:r>
                      <w:hyperlink r:id="rId49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www.health-opportunities.org.uk</w:t>
                        </w:r>
                      </w:hyperlink>
                      <w:r w:rsidRPr="007C7829">
                        <w:rPr>
                          <w:sz w:val="30"/>
                          <w:szCs w:val="30"/>
                        </w:rPr>
                        <w:t xml:space="preserve"> 1a Queens Walk, EH16 4EA. Tel 0131 4684600</w:t>
                      </w:r>
                    </w:p>
                    <w:p w:rsidR="007C7829" w:rsidRDefault="007C7829" w:rsidP="007C7829">
                      <w:pPr>
                        <w:jc w:val="center"/>
                      </w:pP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7829">
        <w:br w:type="page"/>
      </w:r>
      <w:r w:rsidR="007C78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52" behindDoc="0" locked="0" layoutInCell="1" allowOverlap="1" wp14:anchorId="074876DB" wp14:editId="02047505">
                <wp:simplePos x="0" y="0"/>
                <wp:positionH relativeFrom="page">
                  <wp:posOffset>1009650</wp:posOffset>
                </wp:positionH>
                <wp:positionV relativeFrom="page">
                  <wp:posOffset>604520</wp:posOffset>
                </wp:positionV>
                <wp:extent cx="8009890" cy="6562725"/>
                <wp:effectExtent l="0" t="0" r="0" b="0"/>
                <wp:wrapThrough wrapText="bothSides">
                  <wp:wrapPolygon edited="0">
                    <wp:start x="68" y="0"/>
                    <wp:lineTo x="68" y="21485"/>
                    <wp:lineTo x="21439" y="21485"/>
                    <wp:lineTo x="21439" y="0"/>
                    <wp:lineTo x="68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9890" cy="656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sz w:val="30"/>
                                <w:szCs w:val="30"/>
                              </w:rPr>
                              <w:t>Useful phone numbers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Samaritans</w:t>
                            </w:r>
                            <w:r w:rsidRPr="007C7829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Free phone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C7829">
                              <w:rPr>
                                <w:b/>
                                <w:sz w:val="30"/>
                                <w:szCs w:val="30"/>
                              </w:rPr>
                              <w:t>116 123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       24-hour Helpline </w:t>
                            </w:r>
                            <w:hyperlink r:id="rId50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www.samaritans.org</w:t>
                              </w:r>
                            </w:hyperlink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Breathing Space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Pr="007C7829">
                              <w:rPr>
                                <w:b/>
                                <w:sz w:val="30"/>
                                <w:szCs w:val="30"/>
                              </w:rPr>
                              <w:t>0800 83 85 87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Confidential Phone line</w:t>
                            </w:r>
                            <w:r w:rsidRPr="007C7829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>for anyone feeling low or anxious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Open 7days:  Mon-Thurs: 6pm -2am Fri-Mon 6pm – 6am </w:t>
                            </w:r>
                            <w:hyperlink r:id="rId51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https://breathingspace.scot</w:t>
                              </w:r>
                            </w:hyperlink>
                            <w:r w:rsidRPr="007C7829">
                              <w:rPr>
                                <w:sz w:val="30"/>
                                <w:szCs w:val="30"/>
                                <w:u w:val="single"/>
                              </w:rPr>
                              <w:t>/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Living Life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  Telephone appointment support for &gt;16 yrs. with stress, low mood or anxiety, by self-help coaches &amp; therapists, CBT approach 4-9 sessions Tel 0800328 9655 </w:t>
                            </w:r>
                            <w:hyperlink r:id="rId52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https://breathingspace.scot/living-life/</w:t>
                              </w:r>
                            </w:hyperlink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Women’s Aid</w:t>
                            </w:r>
                            <w:r w:rsidRPr="007C7829">
                              <w:rPr>
                                <w:sz w:val="30"/>
                                <w:szCs w:val="30"/>
                                <w:u w:val="single"/>
                              </w:rPr>
                              <w:tab/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     0800 027 1234 or 0131 315 8110 </w:t>
                            </w:r>
                            <w:hyperlink r:id="rId53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www.scottishwomensaid.co.uk</w:t>
                              </w:r>
                            </w:hyperlink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Victim Support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   0845 603 9213   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b/>
                                <w:sz w:val="30"/>
                                <w:szCs w:val="30"/>
                                <w:u w:val="single"/>
                              </w:rPr>
                              <w:t>Citizens Advice Bureau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Nearest:</w:t>
                            </w:r>
                            <w:r w:rsidRPr="007C7829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Leith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23 Dalmeny St  0131 510 5510 and 58 </w:t>
                            </w:r>
                            <w:r w:rsidRPr="007C7829">
                              <w:rPr>
                                <w:b/>
                                <w:sz w:val="30"/>
                                <w:szCs w:val="30"/>
                              </w:rPr>
                              <w:t>Dundas</w:t>
                            </w: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St  0131 510 5510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hyperlink r:id="rId54" w:history="1">
                              <w:r w:rsidRPr="007C7829">
                                <w:rPr>
                                  <w:rStyle w:val="Hyperlink"/>
                                  <w:sz w:val="30"/>
                                  <w:szCs w:val="30"/>
                                </w:rPr>
                                <w:t>https://www.citizensadvice.org.uk/scotland/</w:t>
                              </w:r>
                            </w:hyperlink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Independent advice including benefits, welfare, debt, legal rights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7C7829"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GOV.UK</w:t>
                            </w:r>
                            <w:r w:rsidRPr="007C7829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C7829">
                              <w:rPr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hyperlink r:id="rId55" w:history="1">
                              <w:r w:rsidRPr="007C7829">
                                <w:rPr>
                                  <w:rStyle w:val="Hyperlink"/>
                                  <w:bCs/>
                                  <w:sz w:val="30"/>
                                  <w:szCs w:val="30"/>
                                </w:rPr>
                                <w:t>https://www.gov.uk/</w:t>
                              </w:r>
                            </w:hyperlink>
                            <w:r w:rsidRPr="007C7829">
                              <w:rPr>
                                <w:bCs/>
                                <w:sz w:val="30"/>
                                <w:szCs w:val="30"/>
                              </w:rPr>
                              <w:t xml:space="preserve"> Info on government services e.g. benefits, debt, births &amp; deaths, childcare </w:t>
                            </w:r>
                          </w:p>
                          <w:p w:rsidR="007C7829" w:rsidRPr="007C7829" w:rsidRDefault="007C7829" w:rsidP="007C782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7C7829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102" type="#_x0000_t202" style="position:absolute;margin-left:79.5pt;margin-top:47.6pt;width:630.7pt;height:516.75pt;z-index:251734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" mv:complextextbox="1" filled="f" stroked="f">
                <v:textbox>
                  <w:txbxContent>
                    <w:p w:rsid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sz w:val="30"/>
                          <w:szCs w:val="30"/>
                        </w:rPr>
                        <w:t>Useful phone numbers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  <w:u w:val="single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  <w:u w:val="single"/>
                        </w:rPr>
                        <w:t>Samaritans</w:t>
                      </w:r>
                      <w:r w:rsidRPr="007C7829">
                        <w:rPr>
                          <w:b/>
                          <w:sz w:val="30"/>
                          <w:szCs w:val="30"/>
                        </w:rPr>
                        <w:t xml:space="preserve"> Free phone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C7829">
                        <w:rPr>
                          <w:b/>
                          <w:sz w:val="30"/>
                          <w:szCs w:val="30"/>
                        </w:rPr>
                        <w:t>116 123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       24-hour Helpline </w:t>
                      </w:r>
                      <w:hyperlink r:id="rId56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www.samaritans.org</w:t>
                        </w:r>
                      </w:hyperlink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  <w:u w:val="single"/>
                        </w:rPr>
                        <w:t>Breathing Space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  </w:t>
                      </w:r>
                      <w:r w:rsidRPr="007C7829">
                        <w:rPr>
                          <w:b/>
                          <w:sz w:val="30"/>
                          <w:szCs w:val="30"/>
                        </w:rPr>
                        <w:t>0800 83 85 87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Confidential Phone line</w:t>
                      </w:r>
                      <w:r w:rsidRPr="007C7829">
                        <w:rPr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7C7829">
                        <w:rPr>
                          <w:sz w:val="30"/>
                          <w:szCs w:val="30"/>
                        </w:rPr>
                        <w:t>for anyone feeling low or anxious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  <w:u w:val="single"/>
                        </w:rPr>
                      </w:pPr>
                      <w:r w:rsidRPr="007C7829">
                        <w:rPr>
                          <w:sz w:val="30"/>
                          <w:szCs w:val="30"/>
                        </w:rPr>
                        <w:t xml:space="preserve">Open 7days:  Mon-Thurs: 6pm -2am Fri-Mon 6pm – 6am </w:t>
                      </w:r>
                      <w:hyperlink r:id="rId57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https://breathingspace.scot</w:t>
                        </w:r>
                      </w:hyperlink>
                      <w:r w:rsidRPr="007C7829">
                        <w:rPr>
                          <w:sz w:val="30"/>
                          <w:szCs w:val="30"/>
                          <w:u w:val="single"/>
                        </w:rPr>
                        <w:t>/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  <w:u w:val="single"/>
                        </w:rPr>
                        <w:t>Living Life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  Telephone appointment support for &gt;16 yrs. with stress, low mood or anxiety, by self-help coaches &amp; therapists, CBT approach 4-9 sessions Tel 0800328 9655 </w:t>
                      </w:r>
                      <w:hyperlink r:id="rId58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https://breathingspace.scot/living-life/</w:t>
                        </w:r>
                      </w:hyperlink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  <w:u w:val="single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  <w:u w:val="single"/>
                        </w:rPr>
                        <w:t>Women’s Aid</w:t>
                      </w:r>
                      <w:r w:rsidRPr="007C7829">
                        <w:rPr>
                          <w:sz w:val="30"/>
                          <w:szCs w:val="30"/>
                          <w:u w:val="single"/>
                        </w:rPr>
                        <w:tab/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     0800 027 1234 or 0131 315 8110 </w:t>
                      </w:r>
                      <w:hyperlink r:id="rId59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www.scottishwomensaid.co.uk</w:t>
                        </w:r>
                      </w:hyperlink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  <w:u w:val="single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  <w:u w:val="single"/>
                        </w:rPr>
                        <w:t>Victim Support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   0845 603 9213   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b/>
                          <w:sz w:val="30"/>
                          <w:szCs w:val="30"/>
                          <w:u w:val="single"/>
                        </w:rPr>
                        <w:t>Citizens Advice Bureau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Nearest:</w:t>
                      </w:r>
                      <w:r w:rsidRPr="007C7829">
                        <w:rPr>
                          <w:b/>
                          <w:sz w:val="30"/>
                          <w:szCs w:val="30"/>
                        </w:rPr>
                        <w:t xml:space="preserve"> Leith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23 Dalmeny St  0131 510 5510 and 58 </w:t>
                      </w:r>
                      <w:r w:rsidRPr="007C7829">
                        <w:rPr>
                          <w:b/>
                          <w:sz w:val="30"/>
                          <w:szCs w:val="30"/>
                        </w:rPr>
                        <w:t>Dundas</w:t>
                      </w:r>
                      <w:r w:rsidRPr="007C7829">
                        <w:rPr>
                          <w:sz w:val="30"/>
                          <w:szCs w:val="30"/>
                        </w:rPr>
                        <w:t xml:space="preserve"> St  0131 510 5510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hyperlink r:id="rId60" w:history="1">
                        <w:r w:rsidRPr="007C7829">
                          <w:rPr>
                            <w:rStyle w:val="Hyperlink"/>
                            <w:sz w:val="30"/>
                            <w:szCs w:val="30"/>
                          </w:rPr>
                          <w:t>https://www.citizensadvice.org.uk/scotland/</w:t>
                        </w:r>
                      </w:hyperlink>
                      <w:r w:rsidRPr="007C7829">
                        <w:rPr>
                          <w:sz w:val="30"/>
                          <w:szCs w:val="30"/>
                        </w:rPr>
                        <w:t xml:space="preserve"> Independent advice including benefits, welfare, debt, legal rights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bCs/>
                          <w:sz w:val="30"/>
                          <w:szCs w:val="30"/>
                          <w:u w:val="single"/>
                        </w:rPr>
                      </w:pPr>
                      <w:r w:rsidRPr="007C7829">
                        <w:rPr>
                          <w:b/>
                          <w:bCs/>
                          <w:sz w:val="30"/>
                          <w:szCs w:val="30"/>
                          <w:u w:val="single"/>
                        </w:rPr>
                        <w:t>GOV.UK</w:t>
                      </w:r>
                      <w:r w:rsidRPr="007C7829"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7C7829">
                        <w:rPr>
                          <w:bCs/>
                          <w:sz w:val="30"/>
                          <w:szCs w:val="30"/>
                        </w:rPr>
                        <w:t xml:space="preserve"> </w:t>
                      </w:r>
                      <w:hyperlink r:id="rId61" w:history="1">
                        <w:r w:rsidRPr="007C7829">
                          <w:rPr>
                            <w:rStyle w:val="Hyperlink"/>
                            <w:bCs/>
                            <w:sz w:val="30"/>
                            <w:szCs w:val="30"/>
                          </w:rPr>
                          <w:t>https://www.gov.uk/</w:t>
                        </w:r>
                      </w:hyperlink>
                      <w:r w:rsidRPr="007C7829">
                        <w:rPr>
                          <w:bCs/>
                          <w:sz w:val="30"/>
                          <w:szCs w:val="30"/>
                        </w:rPr>
                        <w:t xml:space="preserve"> Info on government services e.g. benefits, debt, births &amp; deaths, childcare </w:t>
                      </w:r>
                    </w:p>
                    <w:p w:rsidR="007C7829" w:rsidRPr="007C7829" w:rsidRDefault="007C7829" w:rsidP="007C7829">
                      <w:pPr>
                        <w:rPr>
                          <w:sz w:val="30"/>
                          <w:szCs w:val="30"/>
                        </w:rPr>
                      </w:pPr>
                      <w:r w:rsidRPr="007C7829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5954">
        <w:rPr>
          <w:noProof/>
        </w:rPr>
        <mc:AlternateContent>
          <mc:Choice Requires="wpg">
            <w:drawing>
              <wp:anchor distT="0" distB="0" distL="114300" distR="114300" simplePos="0" relativeHeight="251732004" behindDoc="0" locked="0" layoutInCell="1" allowOverlap="1">
                <wp:simplePos x="0" y="0"/>
                <wp:positionH relativeFrom="page">
                  <wp:posOffset>745490</wp:posOffset>
                </wp:positionH>
                <wp:positionV relativeFrom="page">
                  <wp:posOffset>1605280</wp:posOffset>
                </wp:positionV>
                <wp:extent cx="8566785" cy="4533900"/>
                <wp:effectExtent l="0" t="0" r="0" b="12700"/>
                <wp:wrapThrough wrapText="bothSides">
                  <wp:wrapPolygon edited="0">
                    <wp:start x="64" y="0"/>
                    <wp:lineTo x="64" y="21539"/>
                    <wp:lineTo x="21454" y="21539"/>
                    <wp:lineTo x="21454" y="0"/>
                    <wp:lineTo x="64" y="0"/>
                  </wp:wrapPolygon>
                </wp:wrapThrough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6785" cy="4533900"/>
                          <a:chOff x="0" y="0"/>
                          <a:chExt cx="8566785" cy="45339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12" name="Text Box 112"/>
                        <wps:cNvSpPr txBox="1"/>
                        <wps:spPr>
                          <a:xfrm>
                            <a:off x="0" y="0"/>
                            <a:ext cx="8566785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91440" y="45720"/>
                            <a:ext cx="831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7C7829" w:rsidRPr="007C7829" w:rsidRDefault="007C7829" w:rsidP="007C7829">
                              <w:pPr>
                                <w:jc w:val="center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" o:spid="_x0000_s1103" style="position:absolute;margin-left:58.7pt;margin-top:126.4pt;width:674.55pt;height:357pt;z-index:251732004;mso-position-horizontal-relative:page;mso-position-vertical-relative:page" coordsize="8566785,4533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" mv:complextextbox="1">
                <v:shape id="Text Box 112" o:spid="_x0000_s1104" type="#_x0000_t202" style="position:absolute;width:8566785;height:4533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5otOwwAA&#10;ANwAAAAPAAAAZHJzL2Rvd25yZXYueG1sRE9Na8JAEL0X/A/LCN7qRg81pK5ixRYPkbbag8chOyah&#10;2dmwu03iv3cFobd5vM9ZrgfTiI6cry0rmE0TEMSF1TWXCn5O788pCB+QNTaWScGVPKxXo6clZtr2&#10;/E3dMZQihrDPUEEVQptJ6YuKDPqpbYkjd7HOYIjQlVI77GO4aeQ8SV6kwZpjQ4UtbSsqfo9/RgHl&#10;gzkd0sUufL5dPpJz+tXnulRqMh42ryACDeFf/HDvdZw/m8P9mXiBXN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5otOwwAAANwAAAAPAAAAAAAAAAAAAAAAAJcCAABkcnMvZG93&#10;bnJldi54bWxQSwUGAAAAAAQABAD1AAAAhwMAAAAA&#10;" mv:complextextbox="1" filled="f" stroked="f"/>
                <v:shape id="Text Box 91" o:spid="_x0000_s1105" type="#_x0000_t202" style="position:absolute;left:91440;top:45720;width:83185;height:361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gR2wwAA&#10;ANsAAAAPAAAAZHJzL2Rvd25yZXYueG1sRI9Bi8IwFITvgv8hPMGbpnoQ7RpFZIUFQaz1sMdn82yD&#10;zUu3yWr990ZY2OMwM98wy3Vna3Gn1hvHCibjBARx4bThUsE5343mIHxA1lg7JgVP8rBe9XtLTLV7&#10;cEb3UyhFhLBPUUEVQpNK6YuKLPqxa4ijd3WtxRBlW0rd4iPCbS2nSTKTFg3HhQob2lZU3E6/VsHm&#10;m7NP83O4HLNrZvJ8kfB+dlNqOOg2HyACdeE//Nf+0goWE3h/iT9Ar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pgR2wwAAANsAAAAPAAAAAAAAAAAAAAAAAJcCAABkcnMvZG93&#10;bnJldi54bWxQSwUGAAAAAAQABAD1AAAAhwMAAAAA&#10;" filled="f" stroked="f">
                  <v:textbox inset="0,0,0,0">
                    <w:txbxContent>
                      <w:p w:rsidR="007C7829" w:rsidRPr="007C7829" w:rsidRDefault="007C7829" w:rsidP="007C7829">
                        <w:pPr>
                          <w:jc w:val="center"/>
                          <w:rPr>
                            <w:b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6E5954">
        <w:rPr>
          <w:noProof/>
        </w:rPr>
        <mc:AlternateContent>
          <mc:Choice Requires="wpg">
            <w:drawing>
              <wp:anchor distT="0" distB="0" distL="114300" distR="114300" simplePos="0" relativeHeight="251730980" behindDoc="0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836930</wp:posOffset>
                </wp:positionV>
                <wp:extent cx="8879840" cy="5677535"/>
                <wp:effectExtent l="0" t="0" r="0" b="12065"/>
                <wp:wrapThrough wrapText="bothSides">
                  <wp:wrapPolygon edited="0">
                    <wp:start x="62" y="0"/>
                    <wp:lineTo x="62" y="21549"/>
                    <wp:lineTo x="21439" y="21549"/>
                    <wp:lineTo x="21439" y="0"/>
                    <wp:lineTo x="62" y="0"/>
                  </wp:wrapPolygon>
                </wp:wrapThrough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9840" cy="5677535"/>
                          <a:chOff x="0" y="0"/>
                          <a:chExt cx="8879840" cy="567753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13" name="Text Box 113"/>
                        <wps:cNvSpPr txBox="1"/>
                        <wps:spPr>
                          <a:xfrm>
                            <a:off x="0" y="0"/>
                            <a:ext cx="8879840" cy="567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91440" y="45720"/>
                            <a:ext cx="161925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4">
                          <w:txbxContent>
                            <w:p w:rsidR="007C7829" w:rsidRPr="007C7829" w:rsidRDefault="007C7829" w:rsidP="007C7829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  <w:p w:rsidR="007C7829" w:rsidRPr="007C7829" w:rsidRDefault="007C7829" w:rsidP="007C782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91440" y="421640"/>
                            <a:ext cx="16192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0" o:spid="_x0000_s1106" style="position:absolute;margin-left:52.5pt;margin-top:65.9pt;width:699.2pt;height:447.05pt;z-index:251730980;mso-position-horizontal-relative:page;mso-position-vertical-relative:page" coordsize="8879840,56775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" mv:complextextbox="1">
                <v:shape id="Text Box 113" o:spid="_x0000_s1107" type="#_x0000_t202" style="position:absolute;width:8879840;height:56775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i7VwwAA&#10;ANwAAAAPAAAAZHJzL2Rvd25yZXYueG1sRE9Na8JAEL0L/Q/LFHozG1uoIbqKLW3pIaJGDx6H7JgE&#10;s7Mhu03Sf98tCN7m8T5nuR5NI3rqXG1ZwSyKQRAXVtdcKjgdP6cJCOeRNTaWScEvOVivHiZLTLUd&#10;+EB97ksRQtilqKDyvk2ldEVFBl1kW+LAXWxn0AfYlVJ3OIRw08jnOH6VBmsODRW29F5Rcc1/jALK&#10;RnPcJvMPv3u7fMXnZD9kulTq6XHcLEB4Gv1dfHN/6zB/9gL/z4QL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qi7VwwAAANwAAAAPAAAAAAAAAAAAAAAAAJcCAABkcnMvZG93&#10;bnJldi54bWxQSwUGAAAAAAQABAD1AAAAhwMAAAAA&#10;" mv:complextextbox="1" filled="f" stroked="f"/>
                <v:shape id="Text Box 88" o:spid="_x0000_s1108" type="#_x0000_t202" style="position:absolute;left:91440;top:45720;width:161925;height:3771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Ts2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bH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RTs2wAAAANsAAAAPAAAAAAAAAAAAAAAAAJcCAABkcnMvZG93bnJl&#10;di54bWxQSwUGAAAAAAQABAD1AAAAhAMAAAAA&#10;" filled="f" stroked="f">
                  <v:textbox style="mso-next-textbox:#Text Box 89" inset="0,0,0,0">
                    <w:txbxContent>
                      <w:p w:rsidR="007C7829" w:rsidRPr="007C7829" w:rsidRDefault="007C7829" w:rsidP="007C7829">
                        <w:pPr>
                          <w:rPr>
                            <w:sz w:val="32"/>
                            <w:szCs w:val="32"/>
                          </w:rPr>
                        </w:pPr>
                      </w:p>
                      <w:p w:rsidR="007C7829" w:rsidRPr="007C7829" w:rsidRDefault="007C7829" w:rsidP="007C782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89" o:spid="_x0000_s1109" type="#_x0000_t202" style="position:absolute;left:91440;top:421640;width:161925;height:3778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Z6twwAA&#10;ANsAAAAPAAAAZHJzL2Rvd25yZXYueG1sRI9Bi8IwFITvwv6H8IS9aaoH0a5RRFYQFhZrPezx2Tzb&#10;YPNSm6zWf28EweMwM98w82Vna3Gl1hvHCkbDBARx4bThUsEh3wymIHxA1lg7JgV38rBcfPTmmGp3&#10;44yu+1CKCGGfooIqhCaV0hcVWfRD1xBH7+RaiyHKtpS6xVuE21qOk2QiLRqOCxU2tK6oOO//rYLV&#10;H2ff5vJ73GWnzOT5LOGfyVmpz363+gIRqAvv8Ku91QqmM3h+iT9AL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CZ6t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C7829">
        <w:br w:type="page"/>
      </w:r>
      <w:r w:rsidR="007C78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932" behindDoc="0" locked="0" layoutInCell="1" allowOverlap="1" wp14:anchorId="234925DD" wp14:editId="483E4F20">
                <wp:simplePos x="0" y="0"/>
                <wp:positionH relativeFrom="page">
                  <wp:posOffset>666750</wp:posOffset>
                </wp:positionH>
                <wp:positionV relativeFrom="page">
                  <wp:posOffset>836930</wp:posOffset>
                </wp:positionV>
                <wp:extent cx="8879840" cy="5677535"/>
                <wp:effectExtent l="0" t="0" r="0" b="12065"/>
                <wp:wrapThrough wrapText="bothSides">
                  <wp:wrapPolygon edited="0">
                    <wp:start x="62" y="0"/>
                    <wp:lineTo x="62" y="21549"/>
                    <wp:lineTo x="21439" y="21549"/>
                    <wp:lineTo x="21439" y="0"/>
                    <wp:lineTo x="62" y="0"/>
                  </wp:wrapPolygon>
                </wp:wrapThrough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9840" cy="567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C7829" w:rsidRPr="007C7829" w:rsidRDefault="007C7829" w:rsidP="007C78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C7829">
                              <w:rPr>
                                <w:sz w:val="32"/>
                                <w:szCs w:val="32"/>
                              </w:rPr>
                              <w:t>Other Self Help Resources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C782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Help Guide</w:t>
                            </w:r>
                            <w:r w:rsidRPr="007C782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62" w:history="1">
                              <w:r w:rsidRPr="007C7829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http://www.helpguide.org</w:t>
                              </w:r>
                            </w:hyperlink>
                            <w:r w:rsidRPr="007C7829">
                              <w:rPr>
                                <w:sz w:val="32"/>
                                <w:szCs w:val="32"/>
                              </w:rPr>
                              <w:t xml:space="preserve"> (info - including Burnout, Separation, Bullying, Anger)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C7829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Royal College of Psychiatrists</w:t>
                            </w:r>
                            <w:r w:rsidRPr="007C782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63" w:history="1">
                              <w:r w:rsidRPr="007C7829">
                                <w:rPr>
                                  <w:rStyle w:val="Hyperlink"/>
                                  <w:bCs/>
                                  <w:sz w:val="32"/>
                                  <w:szCs w:val="32"/>
                                </w:rPr>
                                <w:t>www.rcpsych.ac.uk/mentalhealthinformation.aspx</w:t>
                              </w:r>
                            </w:hyperlink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7C7829">
                              <w:rPr>
                                <w:bCs/>
                                <w:sz w:val="32"/>
                                <w:szCs w:val="32"/>
                              </w:rPr>
                              <w:t xml:space="preserve">Up-to-date information, wide range of printable leaflets &amp; resources on website. </w:t>
                            </w:r>
                          </w:p>
                          <w:p w:rsidR="007C7829" w:rsidRPr="007C7829" w:rsidRDefault="007C7829" w:rsidP="007C78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C782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Living Life to the Full</w:t>
                            </w:r>
                            <w:r w:rsidRPr="007C782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64" w:history="1">
                              <w:r w:rsidRPr="007C7829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https://llttf.com/</w:t>
                              </w:r>
                            </w:hyperlink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C7829">
                              <w:rPr>
                                <w:sz w:val="32"/>
                                <w:szCs w:val="32"/>
                              </w:rPr>
                              <w:t xml:space="preserve">Online version of </w:t>
                            </w:r>
                            <w:r w:rsidRPr="007C7829">
                              <w:rPr>
                                <w:b/>
                                <w:sz w:val="32"/>
                                <w:szCs w:val="32"/>
                              </w:rPr>
                              <w:t>CBT</w:t>
                            </w:r>
                            <w:r w:rsidRPr="007C7829">
                              <w:rPr>
                                <w:sz w:val="32"/>
                                <w:szCs w:val="32"/>
                              </w:rPr>
                              <w:t xml:space="preserve"> Cognitive Based Therapy self help materials, relaxation sound &amp; modules 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C782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Mood Gym</w:t>
                            </w:r>
                            <w:r w:rsidRPr="007C782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C7829">
                              <w:rPr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7C7829">
                              <w:rPr>
                                <w:sz w:val="32"/>
                                <w:szCs w:val="32"/>
                              </w:rPr>
                              <w:instrText xml:space="preserve"> HYPERLINK "http://www.moodgym.anu.edu.au/" \t "_blank" </w:instrText>
                            </w:r>
                            <w:r w:rsidRPr="007C7829">
                              <w:rPr>
                                <w:sz w:val="32"/>
                                <w:szCs w:val="32"/>
                              </w:rPr>
                            </w:r>
                            <w:r w:rsidRPr="007C7829">
                              <w:rPr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Pr="007C7829">
                              <w:rPr>
                                <w:rStyle w:val="Hyperlink"/>
                                <w:sz w:val="32"/>
                                <w:szCs w:val="32"/>
                              </w:rPr>
                              <w:t>http://www.moodgym.anu.edu.au/</w:t>
                            </w:r>
                            <w:r w:rsidRPr="007C7829">
                              <w:rPr>
                                <w:rStyle w:val="Hyperlink"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Pr="007C782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C7829" w:rsidRPr="007C7829" w:rsidRDefault="007C7829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7C7829">
                              <w:rPr>
                                <w:sz w:val="32"/>
                                <w:szCs w:val="32"/>
                              </w:rPr>
                              <w:t xml:space="preserve">Australian website which uses </w:t>
                            </w:r>
                            <w:r w:rsidRPr="007C7829">
                              <w:rPr>
                                <w:b/>
                                <w:sz w:val="32"/>
                                <w:szCs w:val="32"/>
                              </w:rPr>
                              <w:t>CBT</w:t>
                            </w:r>
                            <w:r w:rsidRPr="007C7829">
                              <w:rPr>
                                <w:sz w:val="32"/>
                                <w:szCs w:val="32"/>
                              </w:rPr>
                              <w:t xml:space="preserve"> to develop skills for preventing &amp; coping with depression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110" type="#_x0000_t202" style="position:absolute;margin-left:52.5pt;margin-top:65.9pt;width:699.2pt;height:447.05pt;z-index:2517289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" mv:complextextbox="1" filled="f" stroked="f">
                <v:textbox>
                  <w:txbxContent>
                    <w:p w:rsidR="007C7829" w:rsidRPr="007C7829" w:rsidRDefault="007C7829" w:rsidP="007C782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C7829">
                        <w:rPr>
                          <w:sz w:val="32"/>
                          <w:szCs w:val="32"/>
                        </w:rPr>
                        <w:t>Other Self Help Resources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C7829">
                        <w:rPr>
                          <w:b/>
                          <w:sz w:val="32"/>
                          <w:szCs w:val="32"/>
                          <w:u w:val="single"/>
                        </w:rPr>
                        <w:t>Help Guide</w:t>
                      </w:r>
                      <w:r w:rsidRPr="007C7829">
                        <w:rPr>
                          <w:sz w:val="32"/>
                          <w:szCs w:val="32"/>
                        </w:rPr>
                        <w:t xml:space="preserve"> </w:t>
                      </w:r>
                      <w:hyperlink r:id="rId65" w:history="1">
                        <w:r w:rsidRPr="007C7829">
                          <w:rPr>
                            <w:rStyle w:val="Hyperlink"/>
                            <w:sz w:val="32"/>
                            <w:szCs w:val="32"/>
                          </w:rPr>
                          <w:t>http://www.helpguide.org</w:t>
                        </w:r>
                      </w:hyperlink>
                      <w:r w:rsidRPr="007C7829">
                        <w:rPr>
                          <w:sz w:val="32"/>
                          <w:szCs w:val="32"/>
                        </w:rPr>
                        <w:t xml:space="preserve"> (info - including Burnout, Separation, Bullying, Anger)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7C7829" w:rsidRPr="007C7829" w:rsidRDefault="007C7829" w:rsidP="007C7829">
                      <w:pPr>
                        <w:jc w:val="center"/>
                        <w:rPr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7C7829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Royal College of Psychiatrists</w:t>
                      </w:r>
                      <w:r w:rsidRPr="007C782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hyperlink r:id="rId66" w:history="1">
                        <w:r w:rsidRPr="007C7829">
                          <w:rPr>
                            <w:rStyle w:val="Hyperlink"/>
                            <w:bCs/>
                            <w:sz w:val="32"/>
                            <w:szCs w:val="32"/>
                          </w:rPr>
                          <w:t>www.rcpsych.ac.uk/mentalhealthinformation.aspx</w:t>
                        </w:r>
                      </w:hyperlink>
                    </w:p>
                    <w:p w:rsidR="007C7829" w:rsidRPr="007C7829" w:rsidRDefault="007C7829" w:rsidP="007C7829">
                      <w:pPr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  <w:r w:rsidRPr="007C7829">
                        <w:rPr>
                          <w:bCs/>
                          <w:sz w:val="32"/>
                          <w:szCs w:val="32"/>
                        </w:rPr>
                        <w:t xml:space="preserve">Up-to-date information, wide range of printable leaflets &amp; resources on website. </w:t>
                      </w:r>
                    </w:p>
                    <w:p w:rsidR="007C7829" w:rsidRPr="007C7829" w:rsidRDefault="007C7829" w:rsidP="007C782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C7829">
                        <w:rPr>
                          <w:b/>
                          <w:sz w:val="32"/>
                          <w:szCs w:val="32"/>
                          <w:u w:val="single"/>
                        </w:rPr>
                        <w:t>Living Life to the Full</w:t>
                      </w:r>
                      <w:r w:rsidRPr="007C7829">
                        <w:rPr>
                          <w:sz w:val="32"/>
                          <w:szCs w:val="32"/>
                        </w:rPr>
                        <w:t xml:space="preserve"> </w:t>
                      </w:r>
                      <w:hyperlink r:id="rId67" w:history="1">
                        <w:r w:rsidRPr="007C7829">
                          <w:rPr>
                            <w:rStyle w:val="Hyperlink"/>
                            <w:sz w:val="32"/>
                            <w:szCs w:val="32"/>
                          </w:rPr>
                          <w:t>https://llttf.com/</w:t>
                        </w:r>
                      </w:hyperlink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C7829">
                        <w:rPr>
                          <w:sz w:val="32"/>
                          <w:szCs w:val="32"/>
                        </w:rPr>
                        <w:t xml:space="preserve">Online version of </w:t>
                      </w:r>
                      <w:r w:rsidRPr="007C7829">
                        <w:rPr>
                          <w:b/>
                          <w:sz w:val="32"/>
                          <w:szCs w:val="32"/>
                        </w:rPr>
                        <w:t>CBT</w:t>
                      </w:r>
                      <w:r w:rsidRPr="007C7829">
                        <w:rPr>
                          <w:sz w:val="32"/>
                          <w:szCs w:val="32"/>
                        </w:rPr>
                        <w:t xml:space="preserve"> Cognitive Based Therapy self help materials, relaxation sound &amp; modules 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C7829">
                        <w:rPr>
                          <w:b/>
                          <w:sz w:val="32"/>
                          <w:szCs w:val="32"/>
                          <w:u w:val="single"/>
                        </w:rPr>
                        <w:t>Mood Gym</w:t>
                      </w:r>
                      <w:r w:rsidRPr="007C782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C7829">
                        <w:rPr>
                          <w:sz w:val="32"/>
                          <w:szCs w:val="32"/>
                        </w:rPr>
                        <w:fldChar w:fldCharType="begin"/>
                      </w:r>
                      <w:r w:rsidRPr="007C7829">
                        <w:rPr>
                          <w:sz w:val="32"/>
                          <w:szCs w:val="32"/>
                        </w:rPr>
                        <w:instrText xml:space="preserve"> HYPERLINK "http://www.moodgym.anu.edu.au/" \t "_blank" </w:instrText>
                      </w:r>
                      <w:r w:rsidRPr="007C7829">
                        <w:rPr>
                          <w:sz w:val="32"/>
                          <w:szCs w:val="32"/>
                        </w:rPr>
                      </w:r>
                      <w:r w:rsidRPr="007C7829">
                        <w:rPr>
                          <w:sz w:val="32"/>
                          <w:szCs w:val="32"/>
                        </w:rPr>
                        <w:fldChar w:fldCharType="separate"/>
                      </w:r>
                      <w:r w:rsidRPr="007C7829">
                        <w:rPr>
                          <w:rStyle w:val="Hyperlink"/>
                          <w:sz w:val="32"/>
                          <w:szCs w:val="32"/>
                        </w:rPr>
                        <w:t>http://www.moodgym.anu.edu.au/</w:t>
                      </w:r>
                      <w:r w:rsidRPr="007C7829">
                        <w:rPr>
                          <w:rStyle w:val="Hyperlink"/>
                          <w:sz w:val="32"/>
                          <w:szCs w:val="32"/>
                        </w:rPr>
                        <w:fldChar w:fldCharType="end"/>
                      </w:r>
                      <w:r w:rsidRPr="007C7829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7C7829" w:rsidRPr="007C7829" w:rsidRDefault="007C7829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7C7829">
                        <w:rPr>
                          <w:sz w:val="32"/>
                          <w:szCs w:val="32"/>
                        </w:rPr>
                        <w:t xml:space="preserve">Australian website which uses </w:t>
                      </w:r>
                      <w:r w:rsidRPr="007C7829">
                        <w:rPr>
                          <w:b/>
                          <w:sz w:val="32"/>
                          <w:szCs w:val="32"/>
                        </w:rPr>
                        <w:t>CBT</w:t>
                      </w:r>
                      <w:r w:rsidRPr="007C7829">
                        <w:rPr>
                          <w:sz w:val="32"/>
                          <w:szCs w:val="32"/>
                        </w:rPr>
                        <w:t xml:space="preserve"> to develop skills for preventing &amp; coping with depression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C7829">
        <w:br w:type="page"/>
      </w:r>
      <w:r w:rsidR="007C78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100" behindDoc="0" locked="0" layoutInCell="1" allowOverlap="1" wp14:anchorId="5A16D7DB" wp14:editId="3963DC94">
                <wp:simplePos x="0" y="0"/>
                <wp:positionH relativeFrom="page">
                  <wp:posOffset>873125</wp:posOffset>
                </wp:positionH>
                <wp:positionV relativeFrom="page">
                  <wp:posOffset>2046605</wp:posOffset>
                </wp:positionV>
                <wp:extent cx="8654415" cy="4275455"/>
                <wp:effectExtent l="0" t="0" r="0" b="0"/>
                <wp:wrapThrough wrapText="bothSides">
                  <wp:wrapPolygon edited="0">
                    <wp:start x="63" y="0"/>
                    <wp:lineTo x="63" y="21430"/>
                    <wp:lineTo x="21491" y="21430"/>
                    <wp:lineTo x="21491" y="0"/>
                    <wp:lineTo x="63" y="0"/>
                  </wp:wrapPolygon>
                </wp:wrapThrough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4415" cy="427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C7829" w:rsidRDefault="007C7829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86131">
                              <w:rPr>
                                <w:sz w:val="32"/>
                                <w:szCs w:val="32"/>
                              </w:rPr>
                              <w:t>IN an emergency, I would call:</w:t>
                            </w:r>
                          </w:p>
                          <w:p w:rsidR="00E86131" w:rsidRPr="00E86131" w:rsidRDefault="00E86131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Default="007C7829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86131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MHAS</w:t>
                            </w:r>
                            <w:r w:rsidRPr="00E8613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Mental Health Assessment Service</w:t>
                            </w:r>
                            <w:r w:rsidRPr="00E86131">
                              <w:rPr>
                                <w:sz w:val="32"/>
                                <w:szCs w:val="32"/>
                              </w:rPr>
                              <w:t xml:space="preserve"> (REH 24hrs</w:t>
                            </w:r>
                            <w:r w:rsidR="00E86131" w:rsidRPr="00E86131">
                              <w:rPr>
                                <w:sz w:val="32"/>
                                <w:szCs w:val="32"/>
                              </w:rPr>
                              <w:t>) 0131</w:t>
                            </w:r>
                            <w:r w:rsidRPr="00E8613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537 </w:t>
                            </w:r>
                            <w:r w:rsidR="00E86131" w:rsidRPr="00E86131">
                              <w:rPr>
                                <w:b/>
                                <w:sz w:val="32"/>
                                <w:szCs w:val="32"/>
                              </w:rPr>
                              <w:t>6000</w:t>
                            </w:r>
                            <w:r w:rsidR="00E86131">
                              <w:rPr>
                                <w:sz w:val="32"/>
                                <w:szCs w:val="32"/>
                              </w:rPr>
                              <w:t xml:space="preserve"> Ask for Emergency Team</w:t>
                            </w:r>
                          </w:p>
                          <w:p w:rsidR="00E86131" w:rsidRPr="00E86131" w:rsidRDefault="00E86131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Default="007C7829" w:rsidP="007C7829">
                            <w:pPr>
                              <w:jc w:val="center"/>
                              <w:rPr>
                                <w:rStyle w:val="Hyperlink"/>
                                <w:sz w:val="32"/>
                                <w:szCs w:val="32"/>
                              </w:rPr>
                            </w:pPr>
                            <w:r w:rsidRPr="00E86131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NHS </w:t>
                            </w:r>
                            <w:r w:rsidR="00E86131" w:rsidRPr="00E86131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24</w:t>
                            </w:r>
                            <w:r w:rsidR="00E86131" w:rsidRPr="00E8613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Free</w:t>
                            </w:r>
                            <w:r w:rsidRPr="00E8613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6131">
                              <w:rPr>
                                <w:sz w:val="32"/>
                                <w:szCs w:val="32"/>
                              </w:rPr>
                              <w:t>phone</w:t>
                            </w:r>
                            <w:proofErr w:type="gramEnd"/>
                            <w:r w:rsidRPr="00E8613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6131" w:rsidRPr="00E86131">
                              <w:rPr>
                                <w:b/>
                                <w:sz w:val="32"/>
                                <w:szCs w:val="32"/>
                              </w:rPr>
                              <w:t>111</w:t>
                            </w:r>
                            <w:r w:rsidR="00E86131" w:rsidRPr="00E86131">
                              <w:rPr>
                                <w:sz w:val="32"/>
                                <w:szCs w:val="32"/>
                              </w:rPr>
                              <w:t xml:space="preserve"> 24</w:t>
                            </w:r>
                            <w:r w:rsidRPr="00E86131">
                              <w:rPr>
                                <w:sz w:val="32"/>
                                <w:szCs w:val="32"/>
                              </w:rPr>
                              <w:t xml:space="preserve"> hour helpline for medical problems.    </w:t>
                            </w:r>
                            <w:hyperlink r:id="rId68" w:history="1">
                              <w:r w:rsidRPr="00E86131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www.nhsinform.co.uk</w:t>
                              </w:r>
                            </w:hyperlink>
                          </w:p>
                          <w:p w:rsidR="00E86131" w:rsidRPr="00E86131" w:rsidRDefault="00E86131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7829" w:rsidRPr="00E86131" w:rsidRDefault="007C7829" w:rsidP="007C782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86131">
                              <w:rPr>
                                <w:sz w:val="32"/>
                                <w:szCs w:val="32"/>
                              </w:rPr>
                              <w:t xml:space="preserve">Edinburgh Crisis </w:t>
                            </w:r>
                            <w:r w:rsidR="00E86131" w:rsidRPr="00E86131">
                              <w:rPr>
                                <w:sz w:val="32"/>
                                <w:szCs w:val="32"/>
                              </w:rPr>
                              <w:t xml:space="preserve">Center </w:t>
                            </w:r>
                            <w:hyperlink r:id="rId69" w:history="1">
                              <w:r w:rsidRPr="00E86131">
                                <w:rPr>
                                  <w:rStyle w:val="Hyperlink"/>
                                  <w:rFonts w:ascii="Frutiger W01" w:hAnsi="Frutiger W01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0808 801 0414</w:t>
                              </w:r>
                            </w:hyperlink>
                            <w:r w:rsidRPr="00E86131">
                              <w:rPr>
                                <w:rFonts w:ascii="Frutiger W01" w:hAnsi="Frutiger W01" w:cs="Arial"/>
                                <w:color w:val="212B32"/>
                                <w:sz w:val="32"/>
                                <w:szCs w:val="32"/>
                              </w:rPr>
                              <w:t xml:space="preserve"> 24 hours helpline or text </w:t>
                            </w:r>
                            <w:hyperlink r:id="rId70" w:history="1">
                              <w:r w:rsidRPr="00E86131">
                                <w:rPr>
                                  <w:rStyle w:val="Hyperlink"/>
                                  <w:rFonts w:ascii="Frutiger W01" w:hAnsi="Frutiger W01" w:cs="Arial"/>
                                  <w:sz w:val="32"/>
                                  <w:szCs w:val="32"/>
                                </w:rPr>
                                <w:t>07974429075</w:t>
                              </w:r>
                            </w:hyperlink>
                          </w:p>
                          <w:p w:rsidR="00E86131" w:rsidRDefault="00E861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111" type="#_x0000_t202" style="position:absolute;margin-left:68.75pt;margin-top:161.15pt;width:681.45pt;height:336.65pt;z-index:2517361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" mv:complextextbox="1" filled="f" stroked="f">
                <v:textbox>
                  <w:txbxContent>
                    <w:p w:rsidR="007C7829" w:rsidRDefault="007C7829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86131">
                        <w:rPr>
                          <w:sz w:val="32"/>
                          <w:szCs w:val="32"/>
                        </w:rPr>
                        <w:t>IN an emergency, I would call:</w:t>
                      </w:r>
                    </w:p>
                    <w:p w:rsidR="00E86131" w:rsidRPr="00E86131" w:rsidRDefault="00E86131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7C7829" w:rsidRDefault="007C7829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86131">
                        <w:rPr>
                          <w:b/>
                          <w:sz w:val="32"/>
                          <w:szCs w:val="32"/>
                          <w:u w:val="single"/>
                        </w:rPr>
                        <w:t>MHAS</w:t>
                      </w:r>
                      <w:r w:rsidRPr="00E86131">
                        <w:rPr>
                          <w:b/>
                          <w:sz w:val="32"/>
                          <w:szCs w:val="32"/>
                        </w:rPr>
                        <w:t xml:space="preserve"> Mental Health Assessment Service</w:t>
                      </w:r>
                      <w:r w:rsidRPr="00E86131">
                        <w:rPr>
                          <w:sz w:val="32"/>
                          <w:szCs w:val="32"/>
                        </w:rPr>
                        <w:t xml:space="preserve"> (REH 24hrs</w:t>
                      </w:r>
                      <w:r w:rsidR="00E86131" w:rsidRPr="00E86131">
                        <w:rPr>
                          <w:sz w:val="32"/>
                          <w:szCs w:val="32"/>
                        </w:rPr>
                        <w:t>) 0131</w:t>
                      </w:r>
                      <w:r w:rsidRPr="00E86131">
                        <w:rPr>
                          <w:b/>
                          <w:sz w:val="32"/>
                          <w:szCs w:val="32"/>
                        </w:rPr>
                        <w:t xml:space="preserve"> 537 </w:t>
                      </w:r>
                      <w:r w:rsidR="00E86131" w:rsidRPr="00E86131">
                        <w:rPr>
                          <w:b/>
                          <w:sz w:val="32"/>
                          <w:szCs w:val="32"/>
                        </w:rPr>
                        <w:t>6000</w:t>
                      </w:r>
                      <w:r w:rsidR="00E86131">
                        <w:rPr>
                          <w:sz w:val="32"/>
                          <w:szCs w:val="32"/>
                        </w:rPr>
                        <w:t xml:space="preserve"> Ask for Emergency Team</w:t>
                      </w:r>
                    </w:p>
                    <w:p w:rsidR="00E86131" w:rsidRPr="00E86131" w:rsidRDefault="00E86131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7C7829" w:rsidRDefault="007C7829" w:rsidP="007C7829">
                      <w:pPr>
                        <w:jc w:val="center"/>
                        <w:rPr>
                          <w:rStyle w:val="Hyperlink"/>
                          <w:sz w:val="32"/>
                          <w:szCs w:val="32"/>
                        </w:rPr>
                      </w:pPr>
                      <w:r w:rsidRPr="00E86131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NHS </w:t>
                      </w:r>
                      <w:r w:rsidR="00E86131" w:rsidRPr="00E86131">
                        <w:rPr>
                          <w:b/>
                          <w:sz w:val="32"/>
                          <w:szCs w:val="32"/>
                          <w:u w:val="single"/>
                        </w:rPr>
                        <w:t>24</w:t>
                      </w:r>
                      <w:r w:rsidR="00E86131" w:rsidRPr="00E86131">
                        <w:rPr>
                          <w:b/>
                          <w:sz w:val="32"/>
                          <w:szCs w:val="32"/>
                        </w:rPr>
                        <w:t xml:space="preserve"> Free</w:t>
                      </w:r>
                      <w:r w:rsidRPr="00E86131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E86131">
                        <w:rPr>
                          <w:sz w:val="32"/>
                          <w:szCs w:val="32"/>
                        </w:rPr>
                        <w:t>phone</w:t>
                      </w:r>
                      <w:proofErr w:type="gramEnd"/>
                      <w:r w:rsidRPr="00E8613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86131" w:rsidRPr="00E86131">
                        <w:rPr>
                          <w:b/>
                          <w:sz w:val="32"/>
                          <w:szCs w:val="32"/>
                        </w:rPr>
                        <w:t>111</w:t>
                      </w:r>
                      <w:r w:rsidR="00E86131" w:rsidRPr="00E86131">
                        <w:rPr>
                          <w:sz w:val="32"/>
                          <w:szCs w:val="32"/>
                        </w:rPr>
                        <w:t xml:space="preserve"> 24</w:t>
                      </w:r>
                      <w:r w:rsidRPr="00E86131">
                        <w:rPr>
                          <w:sz w:val="32"/>
                          <w:szCs w:val="32"/>
                        </w:rPr>
                        <w:t xml:space="preserve"> hour helpline for medical problems.    </w:t>
                      </w:r>
                      <w:hyperlink r:id="rId71" w:history="1">
                        <w:r w:rsidRPr="00E86131">
                          <w:rPr>
                            <w:rStyle w:val="Hyperlink"/>
                            <w:sz w:val="32"/>
                            <w:szCs w:val="32"/>
                          </w:rPr>
                          <w:t>www.nhsinform.co.uk</w:t>
                        </w:r>
                      </w:hyperlink>
                    </w:p>
                    <w:p w:rsidR="00E86131" w:rsidRPr="00E86131" w:rsidRDefault="00E86131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7C7829" w:rsidRPr="00E86131" w:rsidRDefault="007C7829" w:rsidP="007C782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86131">
                        <w:rPr>
                          <w:sz w:val="32"/>
                          <w:szCs w:val="32"/>
                        </w:rPr>
                        <w:t xml:space="preserve">Edinburgh Crisis </w:t>
                      </w:r>
                      <w:r w:rsidR="00E86131" w:rsidRPr="00E86131">
                        <w:rPr>
                          <w:sz w:val="32"/>
                          <w:szCs w:val="32"/>
                        </w:rPr>
                        <w:t xml:space="preserve">Center </w:t>
                      </w:r>
                      <w:hyperlink r:id="rId72" w:history="1">
                        <w:r w:rsidRPr="00E86131">
                          <w:rPr>
                            <w:rStyle w:val="Hyperlink"/>
                            <w:rFonts w:ascii="Frutiger W01" w:hAnsi="Frutiger W01" w:cs="Arial"/>
                            <w:b/>
                            <w:bCs/>
                            <w:sz w:val="32"/>
                            <w:szCs w:val="32"/>
                          </w:rPr>
                          <w:t>0808 801 0414</w:t>
                        </w:r>
                      </w:hyperlink>
                      <w:r w:rsidRPr="00E86131">
                        <w:rPr>
                          <w:rFonts w:ascii="Frutiger W01" w:hAnsi="Frutiger W01" w:cs="Arial"/>
                          <w:color w:val="212B32"/>
                          <w:sz w:val="32"/>
                          <w:szCs w:val="32"/>
                        </w:rPr>
                        <w:t xml:space="preserve"> 24 hours helpline or text </w:t>
                      </w:r>
                      <w:hyperlink r:id="rId73" w:history="1">
                        <w:r w:rsidRPr="00E86131">
                          <w:rPr>
                            <w:rStyle w:val="Hyperlink"/>
                            <w:rFonts w:ascii="Frutiger W01" w:hAnsi="Frutiger W01" w:cs="Arial"/>
                            <w:sz w:val="32"/>
                            <w:szCs w:val="32"/>
                          </w:rPr>
                          <w:t>07974429075</w:t>
                        </w:r>
                      </w:hyperlink>
                    </w:p>
                    <w:p w:rsidR="00E86131" w:rsidRDefault="00E8613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86131">
        <w:br w:type="page"/>
      </w:r>
      <w:r w:rsidR="00E86131">
        <w:rPr>
          <w:noProof/>
        </w:rPr>
        <w:lastRenderedPageBreak/>
        <w:drawing>
          <wp:anchor distT="0" distB="0" distL="114300" distR="114300" simplePos="0" relativeHeight="251737124" behindDoc="0" locked="0" layoutInCell="1" allowOverlap="1" wp14:anchorId="42CCAA6D" wp14:editId="40B30212">
            <wp:simplePos x="0" y="0"/>
            <wp:positionH relativeFrom="page">
              <wp:posOffset>365760</wp:posOffset>
            </wp:positionH>
            <wp:positionV relativeFrom="page">
              <wp:posOffset>983615</wp:posOffset>
            </wp:positionV>
            <wp:extent cx="9326880" cy="5659755"/>
            <wp:effectExtent l="0" t="0" r="0" b="4445"/>
            <wp:wrapThrough wrapText="bothSides">
              <wp:wrapPolygon edited="0">
                <wp:start x="0" y="0"/>
                <wp:lineTo x="0" y="21520"/>
                <wp:lineTo x="21529" y="21520"/>
                <wp:lineTo x="21529" y="0"/>
                <wp:lineTo x="0" y="0"/>
              </wp:wrapPolygon>
            </wp:wrapThrough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sa-anton-393305-unsplash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880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166C" w:rsidSect="00906DFF">
      <w:footerReference w:type="default" r:id="rId75"/>
      <w:headerReference w:type="first" r:id="rId76"/>
      <w:pgSz w:w="15840" w:h="12240" w:orient="landscape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954" w:rsidRDefault="006E5954">
      <w:pPr>
        <w:spacing w:after="0"/>
      </w:pPr>
      <w:r>
        <w:separator/>
      </w:r>
    </w:p>
  </w:endnote>
  <w:endnote w:type="continuationSeparator" w:id="0">
    <w:p w:rsidR="006E5954" w:rsidRDefault="006E59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utiger W01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829" w:rsidRDefault="007C782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2DF1276" wp14:editId="02D41196">
              <wp:simplePos x="0" y="0"/>
              <wp:positionH relativeFrom="page">
                <wp:posOffset>365760</wp:posOffset>
              </wp:positionH>
              <wp:positionV relativeFrom="page">
                <wp:posOffset>7444740</wp:posOffset>
              </wp:positionV>
              <wp:extent cx="365760" cy="228600"/>
              <wp:effectExtent l="0" t="2540" r="508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7829" w:rsidRDefault="007C7829" w:rsidP="00CD166C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6E5954">
                            <w:rPr>
                              <w:noProof/>
                            </w:rPr>
                            <w:t>18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112" type="#_x0000_t202" style="position:absolute;margin-left:28.8pt;margin-top:586.2pt;width:28.8pt;height:18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PsGa4CAACo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" filled="f" stroked="f">
              <v:textbox inset="0,0,0,0">
                <w:txbxContent>
                  <w:p w:rsidR="007C7829" w:rsidRDefault="007C7829" w:rsidP="00CD166C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6E5954">
                      <w:rPr>
                        <w:noProof/>
                      </w:rPr>
                      <w:t>18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954" w:rsidRDefault="006E5954">
      <w:pPr>
        <w:spacing w:after="0"/>
      </w:pPr>
      <w:r>
        <w:separator/>
      </w:r>
    </w:p>
  </w:footnote>
  <w:footnote w:type="continuationSeparator" w:id="0">
    <w:p w:rsidR="006E5954" w:rsidRDefault="006E59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829" w:rsidRDefault="007C782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35D5E" wp14:editId="2811A9A2">
              <wp:simplePos x="0" y="0"/>
              <wp:positionH relativeFrom="page">
                <wp:posOffset>3291840</wp:posOffset>
              </wp:positionH>
              <wp:positionV relativeFrom="page">
                <wp:posOffset>365760</wp:posOffset>
              </wp:positionV>
              <wp:extent cx="6400800" cy="4572000"/>
              <wp:effectExtent l="2540" t="0" r="0" b="2540"/>
              <wp:wrapTight wrapText="bothSides">
                <wp:wrapPolygon edited="0">
                  <wp:start x="-1136" y="-30"/>
                  <wp:lineTo x="-1136" y="21570"/>
                  <wp:lineTo x="22736" y="21570"/>
                  <wp:lineTo x="22736" y="-30"/>
                  <wp:lineTo x="-1136" y="-30"/>
                </wp:wrapPolygon>
              </wp:wrapTight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00800" cy="4572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259.2pt;margin-top:28.8pt;width:7in;height:5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" fillcolor="#d16349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8A56519" wp14:editId="0C24413C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182880" cy="7040880"/>
              <wp:effectExtent l="0" t="0" r="0" b="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7040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28.8pt;margin-top:28.8pt;width:14.4pt;height:554.4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" fillcolor="#d16349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86830"/>
    <w:multiLevelType w:val="hybridMultilevel"/>
    <w:tmpl w:val="69CC1BD6"/>
    <w:lvl w:ilvl="0" w:tplc="0C7AFFCE">
      <w:start w:val="1"/>
      <w:numFmt w:val="bullet"/>
      <w:lvlText w:nul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437FB1"/>
    <w:multiLevelType w:val="hybridMultilevel"/>
    <w:tmpl w:val="F238DE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</w:docVars>
  <w:rsids>
    <w:rsidRoot w:val="00CD166C"/>
    <w:rsid w:val="000B56D2"/>
    <w:rsid w:val="00134C61"/>
    <w:rsid w:val="00187717"/>
    <w:rsid w:val="004E54D1"/>
    <w:rsid w:val="004F16D8"/>
    <w:rsid w:val="005331A5"/>
    <w:rsid w:val="00594651"/>
    <w:rsid w:val="006012D9"/>
    <w:rsid w:val="006B31FD"/>
    <w:rsid w:val="006E5954"/>
    <w:rsid w:val="00700990"/>
    <w:rsid w:val="0074627E"/>
    <w:rsid w:val="007C7829"/>
    <w:rsid w:val="0081349C"/>
    <w:rsid w:val="00867EDF"/>
    <w:rsid w:val="00871678"/>
    <w:rsid w:val="00906DFF"/>
    <w:rsid w:val="00996A40"/>
    <w:rsid w:val="009C0154"/>
    <w:rsid w:val="009E595C"/>
    <w:rsid w:val="00AD7511"/>
    <w:rsid w:val="00B7115D"/>
    <w:rsid w:val="00BA6018"/>
    <w:rsid w:val="00C23B9F"/>
    <w:rsid w:val="00C307EC"/>
    <w:rsid w:val="00C4551D"/>
    <w:rsid w:val="00C52E68"/>
    <w:rsid w:val="00CC0377"/>
    <w:rsid w:val="00CD166C"/>
    <w:rsid w:val="00D43A55"/>
    <w:rsid w:val="00D72D85"/>
    <w:rsid w:val="00DD7CFF"/>
    <w:rsid w:val="00E83CA0"/>
    <w:rsid w:val="00E86131"/>
    <w:rsid w:val="00E867D2"/>
    <w:rsid w:val="00FF25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7E297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 3" w:uiPriority="99"/>
    <w:lsdException w:name="Strong" w:uiPriority="22" w:qFormat="1"/>
    <w:lsdException w:name="No Spacing" w:uiPriority="1" w:qFormat="1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731A3A"/>
    <w:pPr>
      <w:spacing w:after="0" w:line="288" w:lineRule="auto"/>
      <w:jc w:val="right"/>
      <w:outlineLvl w:val="0"/>
    </w:pPr>
    <w:rPr>
      <w:rFonts w:asciiTheme="majorHAnsi" w:eastAsiaTheme="majorEastAsia" w:hAnsiTheme="majorHAnsi" w:cstheme="majorBidi"/>
      <w:bCs/>
      <w:color w:val="D16349" w:themeColor="accent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3A5B2D"/>
    <w:pPr>
      <w:spacing w:line="264" w:lineRule="auto"/>
      <w:outlineLvl w:val="1"/>
    </w:pPr>
    <w:rPr>
      <w:rFonts w:asciiTheme="majorHAnsi" w:eastAsiaTheme="majorEastAsia" w:hAnsiTheme="majorHAnsi" w:cstheme="majorBidi"/>
      <w:bCs/>
      <w:color w:val="D16349" w:themeColor="accent1"/>
      <w:sz w:val="28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143E2"/>
    <w:pPr>
      <w:spacing w:after="0" w:line="360" w:lineRule="auto"/>
      <w:outlineLvl w:val="2"/>
    </w:pPr>
    <w:rPr>
      <w:rFonts w:asciiTheme="majorHAnsi" w:eastAsiaTheme="majorEastAsia" w:hAnsiTheme="majorHAnsi" w:cstheme="majorBidi"/>
      <w:b/>
      <w:bCs/>
      <w:color w:val="646B86" w:themeColor="text2"/>
      <w:sz w:val="20"/>
    </w:rPr>
  </w:style>
  <w:style w:type="paragraph" w:styleId="Heading4">
    <w:name w:val="heading 4"/>
    <w:basedOn w:val="Normal"/>
    <w:link w:val="Heading4Char"/>
    <w:rsid w:val="002605BA"/>
    <w:pPr>
      <w:spacing w:after="0" w:line="300" w:lineRule="auto"/>
      <w:outlineLvl w:val="3"/>
    </w:pPr>
    <w:rPr>
      <w:rFonts w:asciiTheme="majorHAnsi" w:eastAsiaTheme="majorEastAsia" w:hAnsiTheme="majorHAnsi" w:cstheme="majorBidi"/>
      <w:b/>
      <w:bCs/>
      <w:iCs/>
      <w:color w:val="D1634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06DF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6DFF"/>
  </w:style>
  <w:style w:type="paragraph" w:styleId="Footer">
    <w:name w:val="footer"/>
    <w:basedOn w:val="Normal"/>
    <w:link w:val="FooterChar"/>
    <w:uiPriority w:val="99"/>
    <w:semiHidden/>
    <w:unhideWhenUsed/>
    <w:rsid w:val="00906DF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6DFF"/>
  </w:style>
  <w:style w:type="paragraph" w:customStyle="1" w:styleId="Page">
    <w:name w:val="Page"/>
    <w:basedOn w:val="Normal"/>
    <w:qFormat/>
    <w:rsid w:val="008C43BA"/>
    <w:pPr>
      <w:spacing w:after="0"/>
    </w:pPr>
    <w:rPr>
      <w:b/>
      <w:color w:val="AFB3C3" w:themeColor="text2" w:themeTint="80"/>
      <w:sz w:val="20"/>
    </w:rPr>
  </w:style>
  <w:style w:type="paragraph" w:styleId="Title">
    <w:name w:val="Title"/>
    <w:basedOn w:val="Normal"/>
    <w:link w:val="TitleChar"/>
    <w:uiPriority w:val="10"/>
    <w:qFormat/>
    <w:rsid w:val="00731A3A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8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1A3A"/>
    <w:rPr>
      <w:rFonts w:asciiTheme="majorHAnsi" w:eastAsiaTheme="majorEastAsia" w:hAnsiTheme="majorHAnsi" w:cstheme="majorBidi"/>
      <w:color w:val="FFFFFF" w:themeColor="background1"/>
      <w:sz w:val="80"/>
      <w:szCs w:val="52"/>
    </w:rPr>
  </w:style>
  <w:style w:type="paragraph" w:styleId="Subtitle">
    <w:name w:val="Subtitle"/>
    <w:basedOn w:val="Normal"/>
    <w:link w:val="SubtitleChar"/>
    <w:uiPriority w:val="11"/>
    <w:qFormat/>
    <w:rsid w:val="00731A3A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731A3A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paragraph" w:styleId="BodyText2">
    <w:name w:val="Body Text 2"/>
    <w:basedOn w:val="Normal"/>
    <w:link w:val="BodyText2Char"/>
    <w:uiPriority w:val="99"/>
    <w:unhideWhenUsed/>
    <w:rsid w:val="00731A3A"/>
    <w:pPr>
      <w:spacing w:after="0"/>
      <w:jc w:val="right"/>
    </w:pPr>
    <w:rPr>
      <w:color w:val="FFFFFF" w:themeColor="background1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731A3A"/>
    <w:rPr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31A3A"/>
    <w:rPr>
      <w:rFonts w:asciiTheme="majorHAnsi" w:eastAsiaTheme="majorEastAsia" w:hAnsiTheme="majorHAnsi" w:cstheme="majorBidi"/>
      <w:bCs/>
      <w:color w:val="D16349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A5B2D"/>
    <w:rPr>
      <w:rFonts w:asciiTheme="majorHAnsi" w:eastAsiaTheme="majorEastAsia" w:hAnsiTheme="majorHAnsi" w:cstheme="majorBidi"/>
      <w:bCs/>
      <w:color w:val="D16349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143E2"/>
    <w:rPr>
      <w:rFonts w:asciiTheme="majorHAnsi" w:eastAsiaTheme="majorEastAsia" w:hAnsiTheme="majorHAnsi" w:cstheme="majorBidi"/>
      <w:b/>
      <w:bCs/>
      <w:color w:val="646B86" w:themeColor="text2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731A3A"/>
    <w:pPr>
      <w:spacing w:after="180" w:line="360" w:lineRule="auto"/>
    </w:pPr>
    <w:rPr>
      <w:color w:val="646B86" w:themeColor="text2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731A3A"/>
    <w:rPr>
      <w:color w:val="646B86" w:themeColor="text2"/>
      <w:sz w:val="18"/>
    </w:rPr>
  </w:style>
  <w:style w:type="paragraph" w:styleId="BlockText">
    <w:name w:val="Block Text"/>
    <w:basedOn w:val="Normal"/>
    <w:uiPriority w:val="99"/>
    <w:unhideWhenUsed/>
    <w:rsid w:val="00731A3A"/>
    <w:pPr>
      <w:spacing w:after="0"/>
      <w:jc w:val="right"/>
    </w:pPr>
    <w:rPr>
      <w:b/>
      <w:iCs/>
      <w:color w:val="FFFFFF" w:themeColor="background1"/>
      <w:sz w:val="36"/>
    </w:rPr>
  </w:style>
  <w:style w:type="paragraph" w:styleId="BodyText3">
    <w:name w:val="Body Text 3"/>
    <w:basedOn w:val="Normal"/>
    <w:link w:val="BodyText3Char"/>
    <w:uiPriority w:val="99"/>
    <w:unhideWhenUsed/>
    <w:rsid w:val="00731A3A"/>
    <w:pPr>
      <w:spacing w:after="0"/>
      <w:jc w:val="right"/>
    </w:pPr>
    <w:rPr>
      <w:b/>
      <w:color w:val="FFFFFF" w:themeColor="background1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731A3A"/>
    <w:rPr>
      <w:b/>
      <w:color w:val="FFFFFF" w:themeColor="background1"/>
      <w:sz w:val="20"/>
      <w:szCs w:val="16"/>
    </w:rPr>
  </w:style>
  <w:style w:type="paragraph" w:customStyle="1" w:styleId="Organization">
    <w:name w:val="Organization"/>
    <w:basedOn w:val="Normal"/>
    <w:link w:val="OrganizationChar"/>
    <w:qFormat/>
    <w:rsid w:val="00731A3A"/>
    <w:pPr>
      <w:spacing w:after="0"/>
    </w:pPr>
    <w:rPr>
      <w:color w:val="FFFFFF" w:themeColor="background1"/>
      <w:sz w:val="36"/>
    </w:rPr>
  </w:style>
  <w:style w:type="character" w:customStyle="1" w:styleId="OrganizationChar">
    <w:name w:val="Organization Char"/>
    <w:basedOn w:val="DefaultParagraphFont"/>
    <w:link w:val="Organization"/>
    <w:rsid w:val="00731A3A"/>
    <w:rPr>
      <w:color w:val="FFFFFF" w:themeColor="background1"/>
      <w:sz w:val="36"/>
    </w:rPr>
  </w:style>
  <w:style w:type="paragraph" w:customStyle="1" w:styleId="ContactDetails">
    <w:name w:val="Contact Details"/>
    <w:basedOn w:val="Normal"/>
    <w:link w:val="ContactDetailsChar"/>
    <w:qFormat/>
    <w:rsid w:val="00731A3A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731A3A"/>
    <w:rPr>
      <w:color w:val="FFFFFF" w:themeColor="background1"/>
      <w:sz w:val="20"/>
    </w:rPr>
  </w:style>
  <w:style w:type="character" w:customStyle="1" w:styleId="Heading4Char">
    <w:name w:val="Heading 4 Char"/>
    <w:basedOn w:val="DefaultParagraphFont"/>
    <w:link w:val="Heading4"/>
    <w:rsid w:val="002605BA"/>
    <w:rPr>
      <w:rFonts w:asciiTheme="majorHAnsi" w:eastAsiaTheme="majorEastAsia" w:hAnsiTheme="majorHAnsi" w:cstheme="majorBidi"/>
      <w:b/>
      <w:bCs/>
      <w:iCs/>
      <w:color w:val="D16349" w:themeColor="accent1"/>
    </w:rPr>
  </w:style>
  <w:style w:type="paragraph" w:styleId="NoSpacing">
    <w:name w:val="No Spacing"/>
    <w:uiPriority w:val="1"/>
    <w:qFormat/>
    <w:rsid w:val="00867EDF"/>
    <w:pPr>
      <w:spacing w:after="0"/>
    </w:pPr>
    <w:rPr>
      <w:rFonts w:eastAsiaTheme="minorHAnsi"/>
      <w:sz w:val="22"/>
      <w:szCs w:val="22"/>
      <w:lang w:val="en-GB"/>
    </w:rPr>
  </w:style>
  <w:style w:type="character" w:styleId="Hyperlink">
    <w:name w:val="Hyperlink"/>
    <w:basedOn w:val="DefaultParagraphFont"/>
    <w:rsid w:val="00BA6018"/>
    <w:rPr>
      <w:color w:val="00A3D6" w:themeColor="hyperlink"/>
      <w:u w:val="single"/>
    </w:rPr>
  </w:style>
  <w:style w:type="character" w:styleId="FollowedHyperlink">
    <w:name w:val="FollowedHyperlink"/>
    <w:basedOn w:val="DefaultParagraphFont"/>
    <w:rsid w:val="007C7829"/>
    <w:rPr>
      <w:color w:val="694F07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C7829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Body Text 3" w:uiPriority="99"/>
    <w:lsdException w:name="Strong" w:uiPriority="22" w:qFormat="1"/>
    <w:lsdException w:name="No Spacing" w:uiPriority="1" w:qFormat="1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731A3A"/>
    <w:pPr>
      <w:spacing w:after="0" w:line="288" w:lineRule="auto"/>
      <w:jc w:val="right"/>
      <w:outlineLvl w:val="0"/>
    </w:pPr>
    <w:rPr>
      <w:rFonts w:asciiTheme="majorHAnsi" w:eastAsiaTheme="majorEastAsia" w:hAnsiTheme="majorHAnsi" w:cstheme="majorBidi"/>
      <w:bCs/>
      <w:color w:val="D16349" w:themeColor="accent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3A5B2D"/>
    <w:pPr>
      <w:spacing w:line="264" w:lineRule="auto"/>
      <w:outlineLvl w:val="1"/>
    </w:pPr>
    <w:rPr>
      <w:rFonts w:asciiTheme="majorHAnsi" w:eastAsiaTheme="majorEastAsia" w:hAnsiTheme="majorHAnsi" w:cstheme="majorBidi"/>
      <w:bCs/>
      <w:color w:val="D16349" w:themeColor="accent1"/>
      <w:sz w:val="28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143E2"/>
    <w:pPr>
      <w:spacing w:after="0" w:line="360" w:lineRule="auto"/>
      <w:outlineLvl w:val="2"/>
    </w:pPr>
    <w:rPr>
      <w:rFonts w:asciiTheme="majorHAnsi" w:eastAsiaTheme="majorEastAsia" w:hAnsiTheme="majorHAnsi" w:cstheme="majorBidi"/>
      <w:b/>
      <w:bCs/>
      <w:color w:val="646B86" w:themeColor="text2"/>
      <w:sz w:val="20"/>
    </w:rPr>
  </w:style>
  <w:style w:type="paragraph" w:styleId="Heading4">
    <w:name w:val="heading 4"/>
    <w:basedOn w:val="Normal"/>
    <w:link w:val="Heading4Char"/>
    <w:rsid w:val="002605BA"/>
    <w:pPr>
      <w:spacing w:after="0" w:line="300" w:lineRule="auto"/>
      <w:outlineLvl w:val="3"/>
    </w:pPr>
    <w:rPr>
      <w:rFonts w:asciiTheme="majorHAnsi" w:eastAsiaTheme="majorEastAsia" w:hAnsiTheme="majorHAnsi" w:cstheme="majorBidi"/>
      <w:b/>
      <w:bCs/>
      <w:iCs/>
      <w:color w:val="D1634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06DF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6DFF"/>
  </w:style>
  <w:style w:type="paragraph" w:styleId="Footer">
    <w:name w:val="footer"/>
    <w:basedOn w:val="Normal"/>
    <w:link w:val="FooterChar"/>
    <w:uiPriority w:val="99"/>
    <w:semiHidden/>
    <w:unhideWhenUsed/>
    <w:rsid w:val="00906DF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6DFF"/>
  </w:style>
  <w:style w:type="paragraph" w:customStyle="1" w:styleId="Page">
    <w:name w:val="Page"/>
    <w:basedOn w:val="Normal"/>
    <w:qFormat/>
    <w:rsid w:val="008C43BA"/>
    <w:pPr>
      <w:spacing w:after="0"/>
    </w:pPr>
    <w:rPr>
      <w:b/>
      <w:color w:val="AFB3C3" w:themeColor="text2" w:themeTint="80"/>
      <w:sz w:val="20"/>
    </w:rPr>
  </w:style>
  <w:style w:type="paragraph" w:styleId="Title">
    <w:name w:val="Title"/>
    <w:basedOn w:val="Normal"/>
    <w:link w:val="TitleChar"/>
    <w:uiPriority w:val="10"/>
    <w:qFormat/>
    <w:rsid w:val="00731A3A"/>
    <w:pPr>
      <w:spacing w:after="0"/>
      <w:jc w:val="right"/>
    </w:pPr>
    <w:rPr>
      <w:rFonts w:asciiTheme="majorHAnsi" w:eastAsiaTheme="majorEastAsia" w:hAnsiTheme="majorHAnsi" w:cstheme="majorBidi"/>
      <w:color w:val="FFFFFF" w:themeColor="background1"/>
      <w:sz w:val="8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1A3A"/>
    <w:rPr>
      <w:rFonts w:asciiTheme="majorHAnsi" w:eastAsiaTheme="majorEastAsia" w:hAnsiTheme="majorHAnsi" w:cstheme="majorBidi"/>
      <w:color w:val="FFFFFF" w:themeColor="background1"/>
      <w:sz w:val="80"/>
      <w:szCs w:val="52"/>
    </w:rPr>
  </w:style>
  <w:style w:type="paragraph" w:styleId="Subtitle">
    <w:name w:val="Subtitle"/>
    <w:basedOn w:val="Normal"/>
    <w:link w:val="SubtitleChar"/>
    <w:uiPriority w:val="11"/>
    <w:qFormat/>
    <w:rsid w:val="00731A3A"/>
    <w:pPr>
      <w:numPr>
        <w:ilvl w:val="1"/>
      </w:numPr>
      <w:spacing w:after="0"/>
      <w:jc w:val="right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731A3A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paragraph" w:styleId="BodyText2">
    <w:name w:val="Body Text 2"/>
    <w:basedOn w:val="Normal"/>
    <w:link w:val="BodyText2Char"/>
    <w:uiPriority w:val="99"/>
    <w:unhideWhenUsed/>
    <w:rsid w:val="00731A3A"/>
    <w:pPr>
      <w:spacing w:after="0"/>
      <w:jc w:val="right"/>
    </w:pPr>
    <w:rPr>
      <w:color w:val="FFFFFF" w:themeColor="background1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731A3A"/>
    <w:rPr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31A3A"/>
    <w:rPr>
      <w:rFonts w:asciiTheme="majorHAnsi" w:eastAsiaTheme="majorEastAsia" w:hAnsiTheme="majorHAnsi" w:cstheme="majorBidi"/>
      <w:bCs/>
      <w:color w:val="D16349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A5B2D"/>
    <w:rPr>
      <w:rFonts w:asciiTheme="majorHAnsi" w:eastAsiaTheme="majorEastAsia" w:hAnsiTheme="majorHAnsi" w:cstheme="majorBidi"/>
      <w:bCs/>
      <w:color w:val="D16349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143E2"/>
    <w:rPr>
      <w:rFonts w:asciiTheme="majorHAnsi" w:eastAsiaTheme="majorEastAsia" w:hAnsiTheme="majorHAnsi" w:cstheme="majorBidi"/>
      <w:b/>
      <w:bCs/>
      <w:color w:val="646B86" w:themeColor="text2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731A3A"/>
    <w:pPr>
      <w:spacing w:after="180" w:line="360" w:lineRule="auto"/>
    </w:pPr>
    <w:rPr>
      <w:color w:val="646B86" w:themeColor="text2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731A3A"/>
    <w:rPr>
      <w:color w:val="646B86" w:themeColor="text2"/>
      <w:sz w:val="18"/>
    </w:rPr>
  </w:style>
  <w:style w:type="paragraph" w:styleId="BlockText">
    <w:name w:val="Block Text"/>
    <w:basedOn w:val="Normal"/>
    <w:uiPriority w:val="99"/>
    <w:unhideWhenUsed/>
    <w:rsid w:val="00731A3A"/>
    <w:pPr>
      <w:spacing w:after="0"/>
      <w:jc w:val="right"/>
    </w:pPr>
    <w:rPr>
      <w:b/>
      <w:iCs/>
      <w:color w:val="FFFFFF" w:themeColor="background1"/>
      <w:sz w:val="36"/>
    </w:rPr>
  </w:style>
  <w:style w:type="paragraph" w:styleId="BodyText3">
    <w:name w:val="Body Text 3"/>
    <w:basedOn w:val="Normal"/>
    <w:link w:val="BodyText3Char"/>
    <w:uiPriority w:val="99"/>
    <w:unhideWhenUsed/>
    <w:rsid w:val="00731A3A"/>
    <w:pPr>
      <w:spacing w:after="0"/>
      <w:jc w:val="right"/>
    </w:pPr>
    <w:rPr>
      <w:b/>
      <w:color w:val="FFFFFF" w:themeColor="background1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731A3A"/>
    <w:rPr>
      <w:b/>
      <w:color w:val="FFFFFF" w:themeColor="background1"/>
      <w:sz w:val="20"/>
      <w:szCs w:val="16"/>
    </w:rPr>
  </w:style>
  <w:style w:type="paragraph" w:customStyle="1" w:styleId="Organization">
    <w:name w:val="Organization"/>
    <w:basedOn w:val="Normal"/>
    <w:link w:val="OrganizationChar"/>
    <w:qFormat/>
    <w:rsid w:val="00731A3A"/>
    <w:pPr>
      <w:spacing w:after="0"/>
    </w:pPr>
    <w:rPr>
      <w:color w:val="FFFFFF" w:themeColor="background1"/>
      <w:sz w:val="36"/>
    </w:rPr>
  </w:style>
  <w:style w:type="character" w:customStyle="1" w:styleId="OrganizationChar">
    <w:name w:val="Organization Char"/>
    <w:basedOn w:val="DefaultParagraphFont"/>
    <w:link w:val="Organization"/>
    <w:rsid w:val="00731A3A"/>
    <w:rPr>
      <w:color w:val="FFFFFF" w:themeColor="background1"/>
      <w:sz w:val="36"/>
    </w:rPr>
  </w:style>
  <w:style w:type="paragraph" w:customStyle="1" w:styleId="ContactDetails">
    <w:name w:val="Contact Details"/>
    <w:basedOn w:val="Normal"/>
    <w:link w:val="ContactDetailsChar"/>
    <w:qFormat/>
    <w:rsid w:val="00731A3A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731A3A"/>
    <w:rPr>
      <w:color w:val="FFFFFF" w:themeColor="background1"/>
      <w:sz w:val="20"/>
    </w:rPr>
  </w:style>
  <w:style w:type="character" w:customStyle="1" w:styleId="Heading4Char">
    <w:name w:val="Heading 4 Char"/>
    <w:basedOn w:val="DefaultParagraphFont"/>
    <w:link w:val="Heading4"/>
    <w:rsid w:val="002605BA"/>
    <w:rPr>
      <w:rFonts w:asciiTheme="majorHAnsi" w:eastAsiaTheme="majorEastAsia" w:hAnsiTheme="majorHAnsi" w:cstheme="majorBidi"/>
      <w:b/>
      <w:bCs/>
      <w:iCs/>
      <w:color w:val="D16349" w:themeColor="accent1"/>
    </w:rPr>
  </w:style>
  <w:style w:type="paragraph" w:styleId="NoSpacing">
    <w:name w:val="No Spacing"/>
    <w:uiPriority w:val="1"/>
    <w:qFormat/>
    <w:rsid w:val="00867EDF"/>
    <w:pPr>
      <w:spacing w:after="0"/>
    </w:pPr>
    <w:rPr>
      <w:rFonts w:eastAsiaTheme="minorHAnsi"/>
      <w:sz w:val="22"/>
      <w:szCs w:val="22"/>
      <w:lang w:val="en-GB"/>
    </w:rPr>
  </w:style>
  <w:style w:type="character" w:styleId="Hyperlink">
    <w:name w:val="Hyperlink"/>
    <w:basedOn w:val="DefaultParagraphFont"/>
    <w:rsid w:val="00BA6018"/>
    <w:rPr>
      <w:color w:val="00A3D6" w:themeColor="hyperlink"/>
      <w:u w:val="single"/>
    </w:rPr>
  </w:style>
  <w:style w:type="character" w:styleId="FollowedHyperlink">
    <w:name w:val="FollowedHyperlink"/>
    <w:basedOn w:val="DefaultParagraphFont"/>
    <w:rsid w:val="007C7829"/>
    <w:rPr>
      <w:color w:val="694F07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C78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pn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hyperlink" Target="https://www.mind.org.uk/information-support/" TargetMode="External"/><Relationship Id="rId19" Type="http://schemas.openxmlformats.org/officeDocument/2006/relationships/hyperlink" Target="https://ithriveedinburgh.org.uk/" TargetMode="External"/><Relationship Id="rId63" Type="http://schemas.openxmlformats.org/officeDocument/2006/relationships/hyperlink" Target="http://www.rcpsych.ac.uk/mentalhealthinformation.aspx" TargetMode="External"/><Relationship Id="rId64" Type="http://schemas.openxmlformats.org/officeDocument/2006/relationships/hyperlink" Target="https://llttf.com/" TargetMode="External"/><Relationship Id="rId65" Type="http://schemas.openxmlformats.org/officeDocument/2006/relationships/hyperlink" Target="http://www.helpguide.org" TargetMode="External"/><Relationship Id="rId66" Type="http://schemas.openxmlformats.org/officeDocument/2006/relationships/hyperlink" Target="http://www.rcpsych.ac.uk/mentalhealthinformation.aspx" TargetMode="External"/><Relationship Id="rId67" Type="http://schemas.openxmlformats.org/officeDocument/2006/relationships/hyperlink" Target="https://llttf.com/" TargetMode="External"/><Relationship Id="rId68" Type="http://schemas.openxmlformats.org/officeDocument/2006/relationships/hyperlink" Target="http://www.nhsinform.co.uk" TargetMode="External"/><Relationship Id="rId69" Type="http://schemas.openxmlformats.org/officeDocument/2006/relationships/hyperlink" Target="tel:0808%20801%200414" TargetMode="External"/><Relationship Id="rId50" Type="http://schemas.openxmlformats.org/officeDocument/2006/relationships/hyperlink" Target="http://www.samaritans.org" TargetMode="External"/><Relationship Id="rId51" Type="http://schemas.openxmlformats.org/officeDocument/2006/relationships/hyperlink" Target="https://breathingspace.scot" TargetMode="External"/><Relationship Id="rId52" Type="http://schemas.openxmlformats.org/officeDocument/2006/relationships/hyperlink" Target="https://breathingspace.scot/living-life/" TargetMode="External"/><Relationship Id="rId53" Type="http://schemas.openxmlformats.org/officeDocument/2006/relationships/hyperlink" Target="http://www.scottishwomensaid.co.uk" TargetMode="External"/><Relationship Id="rId54" Type="http://schemas.openxmlformats.org/officeDocument/2006/relationships/hyperlink" Target="https://www.citizensadvice.org.uk/scotland/" TargetMode="External"/><Relationship Id="rId55" Type="http://schemas.openxmlformats.org/officeDocument/2006/relationships/hyperlink" Target="https://www.gov.uk/" TargetMode="External"/><Relationship Id="rId56" Type="http://schemas.openxmlformats.org/officeDocument/2006/relationships/hyperlink" Target="http://www.samaritans.org" TargetMode="External"/><Relationship Id="rId57" Type="http://schemas.openxmlformats.org/officeDocument/2006/relationships/hyperlink" Target="https://breathingspace.scot" TargetMode="External"/><Relationship Id="rId58" Type="http://schemas.openxmlformats.org/officeDocument/2006/relationships/hyperlink" Target="https://breathingspace.scot/living-life/" TargetMode="External"/><Relationship Id="rId59" Type="http://schemas.openxmlformats.org/officeDocument/2006/relationships/hyperlink" Target="http://www.scottishwomensaid.co.uk" TargetMode="External"/><Relationship Id="rId40" Type="http://schemas.openxmlformats.org/officeDocument/2006/relationships/hyperlink" Target="www.youngminds.org.uk%20" TargetMode="External"/><Relationship Id="rId41" Type="http://schemas.openxmlformats.org/officeDocument/2006/relationships/hyperlink" Target="www.ru-ok.org.uk%20" TargetMode="External"/><Relationship Id="rId42" Type="http://schemas.openxmlformats.org/officeDocument/2006/relationships/hyperlink" Target="www.rcpsych.ac.uk/mentalhealthinfo/youngpeople.aspx%20" TargetMode="External"/><Relationship Id="rId43" Type="http://schemas.openxmlformats.org/officeDocument/2006/relationships/hyperlink" Target="file:///C:\Users\michelle.perera\Desktop\www.childline.org.uk" TargetMode="External"/><Relationship Id="rId44" Type="http://schemas.openxmlformats.org/officeDocument/2006/relationships/hyperlink" Target="www.health-opportunities.org.uk%20" TargetMode="External"/><Relationship Id="rId45" Type="http://schemas.openxmlformats.org/officeDocument/2006/relationships/hyperlink" Target="www.youngminds.org.uk%20" TargetMode="External"/><Relationship Id="rId46" Type="http://schemas.openxmlformats.org/officeDocument/2006/relationships/hyperlink" Target="www.ru-ok.org.uk%20" TargetMode="External"/><Relationship Id="rId47" Type="http://schemas.openxmlformats.org/officeDocument/2006/relationships/hyperlink" Target="www.rcpsych.ac.uk/mentalhealthinfo/youngpeople.aspx%20" TargetMode="External"/><Relationship Id="rId48" Type="http://schemas.openxmlformats.org/officeDocument/2006/relationships/hyperlink" Target="file:///C:\Users\michelle.perera\Desktop\www.childline.org.uk" TargetMode="External"/><Relationship Id="rId49" Type="http://schemas.openxmlformats.org/officeDocument/2006/relationships/hyperlink" Target="www.health-opportunities.org.uk%20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30" Type="http://schemas.openxmlformats.org/officeDocument/2006/relationships/hyperlink" Target="http://www.saheliya.co.uk/" TargetMode="External"/><Relationship Id="rId31" Type="http://schemas.openxmlformats.org/officeDocument/2006/relationships/hyperlink" Target="http://www.crusescotland.org.uk/" TargetMode="External"/><Relationship Id="rId32" Type="http://schemas.openxmlformats.org/officeDocument/2006/relationships/hyperlink" Target="http://www.vocal.org.uk" TargetMode="External"/><Relationship Id="rId33" Type="http://schemas.openxmlformats.org/officeDocument/2006/relationships/hyperlink" Target="http://edspace.org.uk/service/edinburgh-lothian-council-on-alcohol/" TargetMode="External"/><Relationship Id="rId34" Type="http://schemas.openxmlformats.org/officeDocument/2006/relationships/hyperlink" Target="http://www.bright-light.org.uk/" TargetMode="External"/><Relationship Id="rId35" Type="http://schemas.openxmlformats.org/officeDocument/2006/relationships/hyperlink" Target="http://www.saheliya.co.uk/" TargetMode="External"/><Relationship Id="rId36" Type="http://schemas.openxmlformats.org/officeDocument/2006/relationships/hyperlink" Target="http://www.crusescotland.org.uk/" TargetMode="External"/><Relationship Id="rId37" Type="http://schemas.openxmlformats.org/officeDocument/2006/relationships/hyperlink" Target="http://www.vocal.org.uk" TargetMode="External"/><Relationship Id="rId38" Type="http://schemas.openxmlformats.org/officeDocument/2006/relationships/hyperlink" Target="http://edspace.org.uk/service/edinburgh-lothian-council-on-alcohol/" TargetMode="External"/><Relationship Id="rId39" Type="http://schemas.openxmlformats.org/officeDocument/2006/relationships/hyperlink" Target="http://www.bright-light.org.uk/" TargetMode="External"/><Relationship Id="rId70" Type="http://schemas.openxmlformats.org/officeDocument/2006/relationships/hyperlink" Target="tel:07974429075" TargetMode="External"/><Relationship Id="rId71" Type="http://schemas.openxmlformats.org/officeDocument/2006/relationships/hyperlink" Target="http://www.nhsinform.co.uk" TargetMode="External"/><Relationship Id="rId72" Type="http://schemas.openxmlformats.org/officeDocument/2006/relationships/hyperlink" Target="tel:0808%20801%200414" TargetMode="External"/><Relationship Id="rId20" Type="http://schemas.openxmlformats.org/officeDocument/2006/relationships/hyperlink" Target="https://www.mind.org.uk/information-support/" TargetMode="External"/><Relationship Id="rId21" Type="http://schemas.openxmlformats.org/officeDocument/2006/relationships/hyperlink" Target="https://ithriveedinburgh.org.uk/" TargetMode="External"/><Relationship Id="rId22" Type="http://schemas.openxmlformats.org/officeDocument/2006/relationships/image" Target="media/image11.jpg"/><Relationship Id="rId23" Type="http://schemas.openxmlformats.org/officeDocument/2006/relationships/image" Target="media/image12.jpg"/><Relationship Id="rId24" Type="http://schemas.openxmlformats.org/officeDocument/2006/relationships/image" Target="media/image13.png"/><Relationship Id="rId25" Type="http://schemas.openxmlformats.org/officeDocument/2006/relationships/image" Target="media/image14.jpg"/><Relationship Id="rId26" Type="http://schemas.openxmlformats.org/officeDocument/2006/relationships/hyperlink" Target="http://www.neecscounselling.org.uk" TargetMode="External"/><Relationship Id="rId27" Type="http://schemas.openxmlformats.org/officeDocument/2006/relationships/hyperlink" Target="http://www.health-in-mind.org.uk" TargetMode="External"/><Relationship Id="rId28" Type="http://schemas.openxmlformats.org/officeDocument/2006/relationships/hyperlink" Target="http://www.neecscounselling.org.uk" TargetMode="External"/><Relationship Id="rId29" Type="http://schemas.openxmlformats.org/officeDocument/2006/relationships/hyperlink" Target="http://www.health-in-mind.org.uk" TargetMode="External"/><Relationship Id="rId73" Type="http://schemas.openxmlformats.org/officeDocument/2006/relationships/hyperlink" Target="tel:07974429075" TargetMode="External"/><Relationship Id="rId74" Type="http://schemas.openxmlformats.org/officeDocument/2006/relationships/image" Target="media/image15.jpg"/><Relationship Id="rId75" Type="http://schemas.openxmlformats.org/officeDocument/2006/relationships/footer" Target="footer1.xml"/><Relationship Id="rId76" Type="http://schemas.openxmlformats.org/officeDocument/2006/relationships/header" Target="header1.xml"/><Relationship Id="rId77" Type="http://schemas.openxmlformats.org/officeDocument/2006/relationships/fontTable" Target="fontTable.xml"/><Relationship Id="rId78" Type="http://schemas.openxmlformats.org/officeDocument/2006/relationships/theme" Target="theme/theme1.xml"/><Relationship Id="rId60" Type="http://schemas.openxmlformats.org/officeDocument/2006/relationships/hyperlink" Target="https://www.citizensadvice.org.uk/scotland/" TargetMode="External"/><Relationship Id="rId61" Type="http://schemas.openxmlformats.org/officeDocument/2006/relationships/hyperlink" Target="https://www.gov.uk/" TargetMode="External"/><Relationship Id="rId62" Type="http://schemas.openxmlformats.org/officeDocument/2006/relationships/hyperlink" Target="http://www.helpguide.org" TargetMode="Externa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Plaza%20Brochure.dotx" TargetMode="External"/></Relationships>
</file>

<file path=word/theme/theme1.xml><?xml version="1.0" encoding="utf-8"?>
<a:theme xmlns:a="http://schemas.openxmlformats.org/drawingml/2006/main" name="Plaza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laza">
      <a:majorFont>
        <a:latin typeface="Century Gothic"/>
        <a:ea typeface=""/>
        <a:cs typeface=""/>
        <a:font script="Jpan" typeface="メイリオ"/>
      </a:majorFont>
      <a:minorFont>
        <a:latin typeface="Century Gothic"/>
        <a:ea typeface=""/>
        <a:cs typeface=""/>
        <a:font script="Jpan" typeface="メイリオ"/>
      </a:minorFont>
    </a:fontScheme>
    <a:fmtScheme name="Plaza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60000"/>
                <a:satMod val="135000"/>
              </a:schemeClr>
            </a:gs>
            <a:gs pos="100000">
              <a:schemeClr val="phClr">
                <a:tint val="10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70000"/>
                <a:satMod val="120000"/>
              </a:schemeClr>
            </a:gs>
            <a:gs pos="35000">
              <a:schemeClr val="phClr">
                <a:shade val="100000"/>
                <a:satMod val="150000"/>
              </a:schemeClr>
            </a:gs>
            <a:gs pos="70000">
              <a:schemeClr val="phClr">
                <a:tint val="100000"/>
                <a:shade val="100000"/>
                <a:satMod val="200000"/>
                <a:greenMod val="100000"/>
              </a:schemeClr>
            </a:gs>
            <a:gs pos="100000">
              <a:schemeClr val="phClr">
                <a:tint val="100000"/>
                <a:shade val="100000"/>
                <a:satMod val="250000"/>
                <a:greenMod val="100000"/>
              </a:schemeClr>
            </a:gs>
          </a:gsLst>
          <a:lin ang="162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190500" dist="63500" dir="5400000">
              <a:srgbClr val="FFFFFF">
                <a:alpha val="65000"/>
              </a:srgbClr>
            </a:innerShdw>
          </a:effectLst>
          <a:scene3d>
            <a:camera prst="orthographicFront">
              <a:rot lat="0" lon="0" rev="0"/>
            </a:camera>
            <a:lightRig rig="twoPt" dir="r">
              <a:rot lat="0" lon="0" rev="6000000"/>
            </a:lightRig>
          </a:scene3d>
          <a:sp3d prstMaterial="matte">
            <a:bevelT w="0" h="0" prst="relaxedInset"/>
          </a:sp3d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88900" dist="38100" dir="6600000" sx="101000" sy="101000" rotWithShape="0">
              <a:srgbClr val="000000">
                <a:alpha val="50000"/>
              </a:srgbClr>
            </a:outerShdw>
          </a:effectLst>
          <a:scene3d>
            <a:camera prst="perspectiveFront" fov="3000000"/>
            <a:lightRig rig="morning" dir="tl">
              <a:rot lat="0" lon="0" rev="1800000"/>
            </a:lightRig>
          </a:scene3d>
          <a:sp3d contourW="38100" prstMaterial="softEdge">
            <a:bevelT w="25400" h="38100"/>
            <a:contourClr>
              <a:schemeClr val="phClr">
                <a:tint val="6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Plaza Brochure.dotx</Template>
  <TotalTime>0</TotalTime>
  <Pages>19</Pages>
  <Words>8</Words>
  <Characters>66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Perera</dc:creator>
  <cp:keywords/>
  <dc:description/>
  <cp:lastModifiedBy>Michelle Perera</cp:lastModifiedBy>
  <cp:revision>2</cp:revision>
  <dcterms:created xsi:type="dcterms:W3CDTF">2021-07-15T11:42:00Z</dcterms:created>
  <dcterms:modified xsi:type="dcterms:W3CDTF">2021-07-15T11:42:00Z</dcterms:modified>
  <cp:category/>
</cp:coreProperties>
</file>